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505" w:tblpY="285"/>
        <w:tblW w:w="5000" w:type="pct"/>
        <w:tblLayout w:type="fixed"/>
        <w:tblLook w:val="04A0" w:firstRow="1" w:lastRow="0" w:firstColumn="1" w:lastColumn="0" w:noHBand="0" w:noVBand="1"/>
      </w:tblPr>
      <w:tblGrid>
        <w:gridCol w:w="10973"/>
      </w:tblGrid>
      <w:tr w:rsidR="00F90160" w14:paraId="7EE08DE6" w14:textId="77777777" w:rsidTr="00F90160">
        <w:tc>
          <w:tcPr>
            <w:tcW w:w="5000" w:type="pct"/>
            <w:shd w:val="clear" w:color="auto" w:fill="C0504D" w:themeFill="accent2"/>
          </w:tcPr>
          <w:p w14:paraId="302F2204" w14:textId="77777777" w:rsidR="00F90160" w:rsidRDefault="00F90160" w:rsidP="0060680A">
            <w:pPr>
              <w:pStyle w:val="NoSpacing"/>
              <w:jc w:val="center"/>
            </w:pPr>
          </w:p>
        </w:tc>
      </w:tr>
      <w:tr w:rsidR="00F90160" w14:paraId="522D1FA6" w14:textId="77777777" w:rsidTr="00F90160">
        <w:trPr>
          <w:trHeight w:val="1510"/>
        </w:trPr>
        <w:tc>
          <w:tcPr>
            <w:tcW w:w="5000" w:type="pct"/>
            <w:vAlign w:val="center"/>
          </w:tcPr>
          <w:p w14:paraId="07B0A080" w14:textId="7AAE64C3" w:rsidR="00F90160" w:rsidRPr="0060680A" w:rsidRDefault="001325F7" w:rsidP="00DD7BF9">
            <w:pPr>
              <w:tabs>
                <w:tab w:val="left" w:pos="5387"/>
              </w:tabs>
              <w:spacing w:after="0"/>
              <w:jc w:val="center"/>
              <w:rPr>
                <w:color w:val="C0504D" w:themeColor="accent2"/>
                <w:sz w:val="44"/>
                <w:szCs w:val="44"/>
              </w:rPr>
            </w:pPr>
            <w:sdt>
              <w:sdtPr>
                <w:rPr>
                  <w:color w:val="C0504D" w:themeColor="accent2"/>
                  <w:sz w:val="44"/>
                  <w:szCs w:val="44"/>
                </w:rPr>
                <w:alias w:val="Title"/>
                <w:tag w:val=""/>
                <w:id w:val="-841541200"/>
                <w:placeholder>
                  <w:docPart w:val="C7D5CC4D47871E4B8E48FE0281420BBD"/>
                </w:placeholder>
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<w:text w:multiLine="1"/>
              </w:sdtPr>
              <w:sdtEndPr/>
              <w:sdtContent>
                <w:r w:rsidR="00F90160">
                  <w:rPr>
                    <w:color w:val="C0504D" w:themeColor="accent2"/>
                    <w:sz w:val="44"/>
                    <w:szCs w:val="44"/>
                    <w:lang w:val="en-GB"/>
                  </w:rPr>
                  <w:t xml:space="preserve"> </w:t>
                </w:r>
                <w:r w:rsidR="00DD7BF9">
                  <w:rPr>
                    <w:color w:val="C0504D" w:themeColor="accent2"/>
                    <w:sz w:val="44"/>
                    <w:szCs w:val="44"/>
                    <w:lang w:val="en-GB"/>
                  </w:rPr>
                  <w:t>Industrial Workshop</w:t>
                </w:r>
                <w:r w:rsidR="00F90160">
                  <w:rPr>
                    <w:color w:val="C0504D" w:themeColor="accent2"/>
                    <w:sz w:val="44"/>
                    <w:szCs w:val="44"/>
                    <w:lang w:val="en-GB"/>
                  </w:rPr>
                  <w:t xml:space="preserve"> – Application </w:t>
                </w:r>
                <w:r w:rsidR="001B0380">
                  <w:rPr>
                    <w:color w:val="C0504D" w:themeColor="accent2"/>
                    <w:sz w:val="44"/>
                    <w:szCs w:val="44"/>
                    <w:lang w:val="en-GB"/>
                  </w:rPr>
                  <w:t xml:space="preserve">Form for Local </w:t>
                </w:r>
                <w:r w:rsidR="00173913">
                  <w:rPr>
                    <w:color w:val="C0504D" w:themeColor="accent2"/>
                    <w:sz w:val="44"/>
                    <w:szCs w:val="44"/>
                    <w:lang w:val="en-GB"/>
                  </w:rPr>
                  <w:t xml:space="preserve">Organisers </w:t>
                </w:r>
              </w:sdtContent>
            </w:sdt>
          </w:p>
        </w:tc>
      </w:tr>
      <w:tr w:rsidR="00F90160" w14:paraId="7279921D" w14:textId="77777777" w:rsidTr="00F90160">
        <w:trPr>
          <w:trHeight w:val="61"/>
        </w:trPr>
        <w:tc>
          <w:tcPr>
            <w:tcW w:w="5000" w:type="pct"/>
            <w:shd w:val="clear" w:color="auto" w:fill="C0504D" w:themeFill="accent2"/>
          </w:tcPr>
          <w:p w14:paraId="282407C9" w14:textId="77777777" w:rsidR="00F90160" w:rsidRDefault="00F90160" w:rsidP="0060680A">
            <w:pPr>
              <w:pStyle w:val="NoSpacing"/>
              <w:jc w:val="center"/>
            </w:pPr>
          </w:p>
        </w:tc>
      </w:tr>
    </w:tbl>
    <w:p w14:paraId="145F466C" w14:textId="77777777" w:rsidR="004D62A3" w:rsidRDefault="004D62A3" w:rsidP="00156D6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C4E0C2F" w14:textId="0F2B1EED" w:rsidR="00774540" w:rsidRDefault="004D62A3" w:rsidP="00156D63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Please ensure that you read the </w:t>
      </w:r>
      <w:r w:rsidR="00DD7BF9">
        <w:rPr>
          <w:rFonts w:ascii="Arial" w:hAnsi="Arial" w:cs="Arial"/>
          <w:color w:val="auto"/>
          <w:sz w:val="22"/>
          <w:szCs w:val="22"/>
        </w:rPr>
        <w:t>Industrial Workshop</w:t>
      </w:r>
      <w:r>
        <w:rPr>
          <w:rFonts w:ascii="Arial" w:hAnsi="Arial" w:cs="Arial"/>
          <w:color w:val="auto"/>
          <w:sz w:val="22"/>
          <w:szCs w:val="22"/>
        </w:rPr>
        <w:t xml:space="preserve"> Application Guidelines before completing the form below. </w:t>
      </w:r>
    </w:p>
    <w:p w14:paraId="6CB1B19B" w14:textId="196A00E6" w:rsidR="00880ADD" w:rsidRPr="00774540" w:rsidRDefault="00774540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THE APPLICANT</w:t>
      </w:r>
    </w:p>
    <w:p w14:paraId="77F77B25" w14:textId="78EFB08A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Details of the main applicant </w:t>
      </w:r>
    </w:p>
    <w:p w14:paraId="006FD139" w14:textId="77777777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  <w:r w:rsidRPr="00774540">
        <w:rPr>
          <w:rFonts w:ascii="Arial" w:hAnsi="Arial" w:cs="Arial"/>
          <w:i/>
          <w:color w:val="auto"/>
          <w:sz w:val="22"/>
          <w:szCs w:val="22"/>
        </w:rPr>
        <w:t xml:space="preserve">All applications must be made by a representative of the candidate host’s Educational Center </w:t>
      </w:r>
    </w:p>
    <w:p w14:paraId="55BDF8C0" w14:textId="77777777" w:rsidR="001F2D8C" w:rsidRPr="00CA4578" w:rsidRDefault="001F2D8C" w:rsidP="001F2D8C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>Title:</w:t>
      </w:r>
      <w:r w:rsidRPr="00880ADD">
        <w:rPr>
          <w:rFonts w:ascii="Arial" w:hAnsi="Arial" w:cs="Arial"/>
          <w:color w:val="auto"/>
          <w:sz w:val="22"/>
          <w:szCs w:val="22"/>
        </w:rPr>
        <w:t xml:space="preserve">  </w:t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</w: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Male/female: </w:t>
      </w:r>
      <w:r>
        <w:rPr>
          <w:rFonts w:ascii="Arial" w:hAnsi="Arial" w:cs="Arial"/>
          <w:b/>
          <w:color w:val="auto"/>
          <w:sz w:val="22"/>
          <w:szCs w:val="22"/>
        </w:rPr>
        <w:tab/>
      </w:r>
      <w:r>
        <w:rPr>
          <w:rFonts w:ascii="Arial" w:hAnsi="Arial" w:cs="Arial"/>
          <w:b/>
          <w:color w:val="auto"/>
          <w:sz w:val="22"/>
          <w:szCs w:val="22"/>
        </w:rPr>
        <w:tab/>
      </w:r>
      <w:r>
        <w:rPr>
          <w:rFonts w:ascii="Arial" w:hAnsi="Arial" w:cs="Arial"/>
          <w:b/>
          <w:color w:val="auto"/>
          <w:sz w:val="22"/>
          <w:szCs w:val="22"/>
        </w:rPr>
        <w:tab/>
      </w:r>
      <w:r>
        <w:rPr>
          <w:rFonts w:ascii="Arial" w:hAnsi="Arial" w:cs="Arial"/>
          <w:b/>
          <w:color w:val="auto"/>
          <w:sz w:val="22"/>
          <w:szCs w:val="22"/>
        </w:rPr>
        <w:tab/>
      </w:r>
      <w:r>
        <w:rPr>
          <w:rFonts w:ascii="Arial" w:hAnsi="Arial" w:cs="Arial"/>
          <w:b/>
          <w:color w:val="auto"/>
          <w:sz w:val="22"/>
          <w:szCs w:val="22"/>
        </w:rPr>
        <w:tab/>
        <w:t xml:space="preserve">Date of PhD Viva: </w:t>
      </w:r>
    </w:p>
    <w:p w14:paraId="6C3C33BF" w14:textId="5CC3B6C7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First name: </w:t>
      </w:r>
    </w:p>
    <w:p w14:paraId="7689628F" w14:textId="40BD11CC" w:rsidR="00880ADD" w:rsidRPr="00774540" w:rsidRDefault="00774540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>Surname</w:t>
      </w:r>
      <w:r w:rsidR="00173913" w:rsidRPr="00774540">
        <w:rPr>
          <w:rFonts w:ascii="Arial" w:hAnsi="Arial" w:cs="Arial"/>
          <w:b/>
          <w:color w:val="auto"/>
          <w:sz w:val="22"/>
          <w:szCs w:val="22"/>
        </w:rPr>
        <w:t>:  </w:t>
      </w:r>
    </w:p>
    <w:p w14:paraId="2E322829" w14:textId="77777777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Current employment: </w:t>
      </w:r>
    </w:p>
    <w:p w14:paraId="5C9A2996" w14:textId="553B792C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Address </w:t>
      </w:r>
    </w:p>
    <w:p w14:paraId="65A46360" w14:textId="23100342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>Telephone</w:t>
      </w:r>
      <w:r w:rsidR="00173913" w:rsidRPr="00774540">
        <w:rPr>
          <w:rFonts w:ascii="Arial" w:hAnsi="Arial" w:cs="Arial"/>
          <w:b/>
          <w:color w:val="auto"/>
          <w:sz w:val="22"/>
          <w:szCs w:val="22"/>
        </w:rPr>
        <w:t>:  </w:t>
      </w:r>
    </w:p>
    <w:p w14:paraId="09990893" w14:textId="77777777" w:rsidR="00880ADD" w:rsidRPr="00774540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>Email: </w:t>
      </w:r>
    </w:p>
    <w:p w14:paraId="213A3B6E" w14:textId="4EEAAC78" w:rsidR="00880ADD" w:rsidRDefault="00880ADD" w:rsidP="00774540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Website </w:t>
      </w:r>
      <w:r w:rsidRPr="00774540">
        <w:rPr>
          <w:rFonts w:ascii="Arial" w:hAnsi="Arial" w:cs="Arial"/>
          <w:b/>
          <w:i/>
          <w:color w:val="auto"/>
          <w:sz w:val="22"/>
          <w:szCs w:val="22"/>
        </w:rPr>
        <w:t>(optional)</w:t>
      </w:r>
      <w:r w:rsidRPr="00774540">
        <w:rPr>
          <w:rFonts w:ascii="Arial" w:hAnsi="Arial" w:cs="Arial"/>
          <w:b/>
          <w:color w:val="auto"/>
          <w:sz w:val="22"/>
          <w:szCs w:val="22"/>
        </w:rPr>
        <w:t xml:space="preserve">: </w:t>
      </w:r>
    </w:p>
    <w:p w14:paraId="1EA5C543" w14:textId="77777777" w:rsidR="006917FB" w:rsidRDefault="006917FB" w:rsidP="00D4099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88D539C" w14:textId="4A071A87" w:rsidR="006917FB" w:rsidRDefault="00173913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ORGAN</w:t>
      </w:r>
      <w:r w:rsidR="006917FB">
        <w:rPr>
          <w:rFonts w:ascii="Arial" w:hAnsi="Arial" w:cs="Arial"/>
          <w:b/>
          <w:color w:val="auto"/>
          <w:sz w:val="22"/>
          <w:szCs w:val="22"/>
        </w:rPr>
        <w:t>IZING COMMITTEE</w:t>
      </w:r>
    </w:p>
    <w:p w14:paraId="52E2A1B5" w14:textId="02D6E230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774540">
        <w:rPr>
          <w:rFonts w:ascii="Arial" w:hAnsi="Arial" w:cs="Arial"/>
          <w:i/>
          <w:color w:val="auto"/>
          <w:sz w:val="22"/>
          <w:szCs w:val="22"/>
        </w:rPr>
        <w:t xml:space="preserve">Please list all members of the </w:t>
      </w:r>
      <w:r>
        <w:rPr>
          <w:rFonts w:ascii="Arial" w:hAnsi="Arial" w:cs="Arial"/>
          <w:i/>
          <w:color w:val="auto"/>
          <w:sz w:val="22"/>
          <w:szCs w:val="22"/>
        </w:rPr>
        <w:t>organizing</w:t>
      </w:r>
      <w:r w:rsidRPr="00774540">
        <w:rPr>
          <w:rFonts w:ascii="Arial" w:hAnsi="Arial" w:cs="Arial"/>
          <w:i/>
          <w:color w:val="auto"/>
          <w:sz w:val="22"/>
          <w:szCs w:val="22"/>
        </w:rPr>
        <w:t xml:space="preserve"> committee for your </w:t>
      </w:r>
      <w:r w:rsidR="00AD2188">
        <w:rPr>
          <w:rFonts w:ascii="Arial" w:hAnsi="Arial" w:cs="Arial"/>
          <w:i/>
          <w:color w:val="auto"/>
          <w:sz w:val="22"/>
          <w:szCs w:val="22"/>
        </w:rPr>
        <w:t>workshop</w:t>
      </w:r>
      <w:r w:rsidRPr="00774540">
        <w:rPr>
          <w:rFonts w:ascii="Arial" w:hAnsi="Arial" w:cs="Arial"/>
          <w:i/>
          <w:color w:val="auto"/>
          <w:sz w:val="22"/>
          <w:szCs w:val="22"/>
        </w:rPr>
        <w:t>. Please insert more rows if necessary</w:t>
      </w:r>
      <w:r w:rsidR="00A74968">
        <w:rPr>
          <w:rFonts w:ascii="Arial" w:hAnsi="Arial" w:cs="Arial"/>
          <w:b/>
          <w:color w:val="auto"/>
          <w:sz w:val="22"/>
          <w:szCs w:val="22"/>
        </w:rPr>
        <w:t>. Please articulate clearly what role each committee member will be playing in the context of this activity.</w:t>
      </w:r>
    </w:p>
    <w:p w14:paraId="5C480B34" w14:textId="77777777" w:rsidR="006917FB" w:rsidRPr="00774540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tbl>
      <w:tblPr>
        <w:tblStyle w:val="TableGrid"/>
        <w:tblpPr w:leftFromText="180" w:rightFromText="180" w:vertAnchor="page" w:horzAnchor="page" w:tblpX="625" w:tblpY="11112"/>
        <w:tblW w:w="10881" w:type="dxa"/>
        <w:tblLook w:val="04A0" w:firstRow="1" w:lastRow="0" w:firstColumn="1" w:lastColumn="0" w:noHBand="0" w:noVBand="1"/>
      </w:tblPr>
      <w:tblGrid>
        <w:gridCol w:w="642"/>
        <w:gridCol w:w="1597"/>
        <w:gridCol w:w="1889"/>
        <w:gridCol w:w="918"/>
        <w:gridCol w:w="2866"/>
        <w:gridCol w:w="2969"/>
      </w:tblGrid>
      <w:tr w:rsidR="006917FB" w14:paraId="7F66D868" w14:textId="77777777" w:rsidTr="006917FB">
        <w:tc>
          <w:tcPr>
            <w:tcW w:w="642" w:type="dxa"/>
          </w:tcPr>
          <w:p w14:paraId="07468A9A" w14:textId="77777777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ind w:right="-165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Title</w:t>
            </w:r>
          </w:p>
        </w:tc>
        <w:tc>
          <w:tcPr>
            <w:tcW w:w="1597" w:type="dxa"/>
          </w:tcPr>
          <w:p w14:paraId="383FE2AE" w14:textId="77777777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Name</w:t>
            </w:r>
          </w:p>
        </w:tc>
        <w:tc>
          <w:tcPr>
            <w:tcW w:w="1889" w:type="dxa"/>
          </w:tcPr>
          <w:p w14:paraId="05E7F18D" w14:textId="77777777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Surname</w:t>
            </w:r>
          </w:p>
        </w:tc>
        <w:tc>
          <w:tcPr>
            <w:tcW w:w="918" w:type="dxa"/>
          </w:tcPr>
          <w:p w14:paraId="2E2A5483" w14:textId="77777777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M/F</w:t>
            </w:r>
          </w:p>
        </w:tc>
        <w:tc>
          <w:tcPr>
            <w:tcW w:w="2866" w:type="dxa"/>
          </w:tcPr>
          <w:p w14:paraId="28F8F876" w14:textId="77777777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Job Title</w:t>
            </w:r>
          </w:p>
        </w:tc>
        <w:tc>
          <w:tcPr>
            <w:tcW w:w="2969" w:type="dxa"/>
          </w:tcPr>
          <w:p w14:paraId="72609CA8" w14:textId="044E2C7D" w:rsidR="006917FB" w:rsidRPr="00DD7BF9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Cs w:val="20"/>
              </w:rPr>
            </w:pPr>
            <w:r w:rsidRPr="00DD7BF9">
              <w:rPr>
                <w:rFonts w:ascii="Arial" w:hAnsi="Arial" w:cs="Arial"/>
                <w:color w:val="auto"/>
                <w:szCs w:val="20"/>
              </w:rPr>
              <w:t>Role</w:t>
            </w:r>
            <w:r w:rsidR="00DD7BF9" w:rsidRPr="00DD7BF9">
              <w:rPr>
                <w:rFonts w:ascii="Arial" w:hAnsi="Arial" w:cs="Arial"/>
                <w:color w:val="auto"/>
                <w:szCs w:val="20"/>
              </w:rPr>
              <w:t xml:space="preserve"> and Scientific Discipline</w:t>
            </w:r>
          </w:p>
        </w:tc>
      </w:tr>
      <w:tr w:rsidR="006917FB" w14:paraId="53235814" w14:textId="77777777" w:rsidTr="006917FB">
        <w:tc>
          <w:tcPr>
            <w:tcW w:w="642" w:type="dxa"/>
          </w:tcPr>
          <w:p w14:paraId="278905E5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597" w:type="dxa"/>
          </w:tcPr>
          <w:p w14:paraId="4EB3DC43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889" w:type="dxa"/>
          </w:tcPr>
          <w:p w14:paraId="6515C769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918" w:type="dxa"/>
          </w:tcPr>
          <w:p w14:paraId="0F8FF584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866" w:type="dxa"/>
          </w:tcPr>
          <w:p w14:paraId="20CA91C9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969" w:type="dxa"/>
          </w:tcPr>
          <w:p w14:paraId="164794C7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6917FB" w14:paraId="7FCB09E0" w14:textId="77777777" w:rsidTr="006917FB">
        <w:tc>
          <w:tcPr>
            <w:tcW w:w="642" w:type="dxa"/>
          </w:tcPr>
          <w:p w14:paraId="0DF6E38A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597" w:type="dxa"/>
          </w:tcPr>
          <w:p w14:paraId="5383EAAA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889" w:type="dxa"/>
          </w:tcPr>
          <w:p w14:paraId="06CE6B2E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918" w:type="dxa"/>
          </w:tcPr>
          <w:p w14:paraId="37F27B02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866" w:type="dxa"/>
          </w:tcPr>
          <w:p w14:paraId="6C65D783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969" w:type="dxa"/>
          </w:tcPr>
          <w:p w14:paraId="1A09A9FD" w14:textId="77777777" w:rsidR="006917FB" w:rsidRDefault="006917FB" w:rsidP="006917FB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4F033A3A" w14:textId="77777777" w:rsidR="006917FB" w:rsidRDefault="006917FB" w:rsidP="006917FB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629910C7" w14:textId="0B689C8A" w:rsidR="006917FB" w:rsidRDefault="00DD7BF9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EVENT DETAILS</w:t>
      </w:r>
      <w:r w:rsidR="006917FB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173913">
        <w:rPr>
          <w:rFonts w:ascii="Arial" w:hAnsi="Arial" w:cs="Arial"/>
          <w:b/>
          <w:color w:val="auto"/>
          <w:sz w:val="22"/>
          <w:szCs w:val="22"/>
        </w:rPr>
        <w:t>AND INFRASTRUCTURE AVAILABLE</w:t>
      </w:r>
    </w:p>
    <w:p w14:paraId="7CE713D2" w14:textId="61017DA2" w:rsidR="006917FB" w:rsidRPr="00DD7BF9" w:rsidRDefault="00DD7BF9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Please provide details of the intended theme and format for the workshop. </w:t>
      </w:r>
      <w:r w:rsidR="006917FB" w:rsidRPr="00880ADD">
        <w:rPr>
          <w:rFonts w:ascii="Arial" w:hAnsi="Arial" w:cs="Arial"/>
          <w:color w:val="auto"/>
          <w:sz w:val="22"/>
          <w:szCs w:val="22"/>
        </w:rPr>
        <w:t>Please</w:t>
      </w:r>
      <w:r>
        <w:rPr>
          <w:rFonts w:ascii="Arial" w:hAnsi="Arial" w:cs="Arial"/>
          <w:color w:val="auto"/>
          <w:sz w:val="22"/>
          <w:szCs w:val="22"/>
        </w:rPr>
        <w:t xml:space="preserve"> also</w:t>
      </w:r>
      <w:r w:rsidR="006917FB" w:rsidRPr="00880ADD">
        <w:rPr>
          <w:rFonts w:ascii="Arial" w:hAnsi="Arial" w:cs="Arial"/>
          <w:color w:val="auto"/>
          <w:sz w:val="22"/>
          <w:szCs w:val="22"/>
        </w:rPr>
        <w:t xml:space="preserve"> provide details of the intended location</w:t>
      </w:r>
      <w:r w:rsidR="00173913">
        <w:rPr>
          <w:rFonts w:ascii="Arial" w:hAnsi="Arial" w:cs="Arial"/>
          <w:color w:val="auto"/>
          <w:sz w:val="22"/>
          <w:szCs w:val="22"/>
        </w:rPr>
        <w:t>, including details of accommodation, local transport and distance between accommodation and the education center</w:t>
      </w:r>
      <w:r w:rsidR="006917FB" w:rsidRPr="00880ADD">
        <w:rPr>
          <w:rFonts w:ascii="Arial" w:hAnsi="Arial" w:cs="Arial"/>
          <w:color w:val="auto"/>
          <w:sz w:val="22"/>
          <w:szCs w:val="22"/>
        </w:rPr>
        <w:t>. Describe the facilities such as the availability</w:t>
      </w:r>
      <w:r w:rsidR="00173913">
        <w:rPr>
          <w:rFonts w:ascii="Arial" w:hAnsi="Arial" w:cs="Arial"/>
          <w:color w:val="auto"/>
          <w:sz w:val="22"/>
          <w:szCs w:val="22"/>
        </w:rPr>
        <w:t>, and size</w:t>
      </w:r>
      <w:r w:rsidR="006917FB" w:rsidRPr="00880ADD">
        <w:rPr>
          <w:rFonts w:ascii="Arial" w:hAnsi="Arial" w:cs="Arial"/>
          <w:color w:val="auto"/>
          <w:sz w:val="22"/>
          <w:szCs w:val="22"/>
        </w:rPr>
        <w:t>,</w:t>
      </w:r>
      <w:r w:rsidR="00173913">
        <w:rPr>
          <w:rFonts w:ascii="Arial" w:hAnsi="Arial" w:cs="Arial"/>
          <w:color w:val="auto"/>
          <w:sz w:val="22"/>
          <w:szCs w:val="22"/>
        </w:rPr>
        <w:t xml:space="preserve"> of rooms for lectures, working groups, social spaces,</w:t>
      </w:r>
      <w:r w:rsidR="006917FB" w:rsidRPr="00880ADD">
        <w:rPr>
          <w:rFonts w:ascii="Arial" w:hAnsi="Arial" w:cs="Arial"/>
          <w:color w:val="auto"/>
          <w:sz w:val="22"/>
          <w:szCs w:val="22"/>
        </w:rPr>
        <w:t xml:space="preserve"> common/co</w:t>
      </w:r>
      <w:r w:rsidR="006917FB">
        <w:rPr>
          <w:rFonts w:ascii="Lucida Grande" w:hAnsi="Lucida Grande" w:cs="Lucida Grande"/>
          <w:color w:val="auto"/>
          <w:sz w:val="22"/>
          <w:szCs w:val="22"/>
        </w:rPr>
        <w:t>ff</w:t>
      </w:r>
      <w:r w:rsidR="006917FB">
        <w:rPr>
          <w:rFonts w:ascii="Arial" w:hAnsi="Arial" w:cs="Arial"/>
          <w:color w:val="auto"/>
          <w:sz w:val="22"/>
          <w:szCs w:val="22"/>
        </w:rPr>
        <w:t xml:space="preserve">ee room, </w:t>
      </w:r>
      <w:r w:rsidR="00173913">
        <w:rPr>
          <w:rFonts w:ascii="Arial" w:hAnsi="Arial" w:cs="Arial"/>
          <w:color w:val="auto"/>
          <w:sz w:val="22"/>
          <w:szCs w:val="22"/>
        </w:rPr>
        <w:t>and location</w:t>
      </w:r>
      <w:r w:rsidR="006917FB">
        <w:rPr>
          <w:rFonts w:ascii="Arial" w:hAnsi="Arial" w:cs="Arial"/>
          <w:color w:val="auto"/>
          <w:sz w:val="22"/>
          <w:szCs w:val="22"/>
        </w:rPr>
        <w:t xml:space="preserve"> for lunches. </w:t>
      </w:r>
      <w:r w:rsidR="00A74968">
        <w:rPr>
          <w:rFonts w:ascii="Arial" w:hAnsi="Arial" w:cs="Arial"/>
          <w:i/>
          <w:color w:val="auto"/>
          <w:sz w:val="22"/>
          <w:szCs w:val="22"/>
        </w:rPr>
        <w:t>(Max 3</w:t>
      </w:r>
      <w:r w:rsidRPr="00DD7BF9">
        <w:rPr>
          <w:rFonts w:ascii="Arial" w:hAnsi="Arial" w:cs="Arial"/>
          <w:i/>
          <w:color w:val="auto"/>
          <w:sz w:val="22"/>
          <w:szCs w:val="22"/>
        </w:rPr>
        <w:t>00 words)</w:t>
      </w:r>
    </w:p>
    <w:p w14:paraId="7744E334" w14:textId="77777777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auto"/>
          <w:sz w:val="22"/>
          <w:szCs w:val="22"/>
        </w:rPr>
      </w:pPr>
    </w:p>
    <w:p w14:paraId="631D3F1B" w14:textId="77777777" w:rsidR="006917FB" w:rsidRP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6A7E8BB3" w14:textId="77777777" w:rsidR="006917FB" w:rsidRDefault="006917FB" w:rsidP="006917FB">
      <w:pPr>
        <w:widowControl w:val="0"/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13C245B8" w14:textId="0E8B0C07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PROPOSED DATES</w:t>
      </w:r>
    </w:p>
    <w:p w14:paraId="33D8A323" w14:textId="58E00414" w:rsidR="006917FB" w:rsidRDefault="00A74968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 w:rsidRPr="00507B08">
        <w:rPr>
          <w:rFonts w:ascii="Arial" w:hAnsi="Arial" w:cs="Arial"/>
          <w:i/>
          <w:color w:val="auto"/>
          <w:sz w:val="22"/>
          <w:szCs w:val="22"/>
        </w:rPr>
        <w:t xml:space="preserve">Please give details of proposed start and end dates. </w:t>
      </w:r>
      <w:r w:rsidRPr="00507B08">
        <w:rPr>
          <w:rFonts w:ascii="Arial" w:hAnsi="Arial" w:cs="Arial"/>
          <w:i/>
          <w:color w:val="000000" w:themeColor="text1"/>
          <w:sz w:val="22"/>
          <w:szCs w:val="22"/>
        </w:rPr>
        <w:t xml:space="preserve">All activities will have to take place </w:t>
      </w:r>
      <w:bookmarkStart w:id="0" w:name="_GoBack"/>
      <w:bookmarkEnd w:id="0"/>
      <w:r w:rsidRPr="00507B08">
        <w:rPr>
          <w:rFonts w:ascii="Arial" w:hAnsi="Arial" w:cs="Arial"/>
          <w:i/>
          <w:color w:val="000000" w:themeColor="text1"/>
          <w:sz w:val="22"/>
          <w:szCs w:val="22"/>
        </w:rPr>
        <w:t xml:space="preserve">between 1st May 2018 and 30th April 2019 (Grant Period </w:t>
      </w:r>
      <w:r w:rsidR="00DD57FD">
        <w:rPr>
          <w:rFonts w:ascii="Arial" w:hAnsi="Arial" w:cs="Arial"/>
          <w:i/>
          <w:color w:val="000000" w:themeColor="text1"/>
          <w:sz w:val="22"/>
          <w:szCs w:val="22"/>
        </w:rPr>
        <w:t>4</w:t>
      </w:r>
      <w:r w:rsidRPr="00507B08">
        <w:rPr>
          <w:rFonts w:ascii="Arial" w:hAnsi="Arial" w:cs="Arial"/>
          <w:i/>
          <w:color w:val="000000" w:themeColor="text1"/>
          <w:sz w:val="22"/>
          <w:szCs w:val="22"/>
        </w:rPr>
        <w:t>).</w:t>
      </w:r>
    </w:p>
    <w:p w14:paraId="18F74EF5" w14:textId="77777777" w:rsidR="006917FB" w:rsidRP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391E831A" w14:textId="77777777" w:rsidR="006917FB" w:rsidRDefault="006917FB" w:rsidP="00D40995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3E506A4A" w14:textId="26B64685" w:rsidR="006917FB" w:rsidRP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MOTIVATION AND JUSTIFICATION</w:t>
      </w:r>
    </w:p>
    <w:p w14:paraId="6B5FCF8E" w14:textId="76411378" w:rsidR="006917FB" w:rsidRPr="006917FB" w:rsidRDefault="006917FB" w:rsidP="00DD7BF9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  <w:r w:rsidRPr="006917FB">
        <w:rPr>
          <w:rFonts w:ascii="Arial" w:hAnsi="Arial" w:cs="Arial"/>
          <w:i/>
          <w:color w:val="auto"/>
          <w:sz w:val="22"/>
          <w:szCs w:val="22"/>
        </w:rPr>
        <w:t xml:space="preserve">Please give details of your motivation to host </w:t>
      </w:r>
      <w:r w:rsidR="00AD2188">
        <w:rPr>
          <w:rFonts w:ascii="Arial" w:hAnsi="Arial" w:cs="Arial"/>
          <w:i/>
          <w:color w:val="auto"/>
          <w:sz w:val="22"/>
          <w:szCs w:val="22"/>
        </w:rPr>
        <w:t xml:space="preserve">an industrial workshop </w:t>
      </w:r>
      <w:r w:rsidRPr="006917FB">
        <w:rPr>
          <w:rFonts w:ascii="Arial" w:hAnsi="Arial" w:cs="Arial"/>
          <w:i/>
          <w:color w:val="auto"/>
          <w:sz w:val="22"/>
          <w:szCs w:val="22"/>
        </w:rPr>
        <w:t xml:space="preserve">and explain how this event will achieve its goals. </w:t>
      </w:r>
      <w:r w:rsidR="00DD7BF9">
        <w:rPr>
          <w:rFonts w:ascii="Arial" w:hAnsi="Arial" w:cs="Arial"/>
          <w:i/>
          <w:color w:val="auto"/>
          <w:sz w:val="22"/>
          <w:szCs w:val="22"/>
        </w:rPr>
        <w:t xml:space="preserve">Please </w:t>
      </w:r>
      <w:r w:rsidR="003C3621">
        <w:rPr>
          <w:rFonts w:ascii="Arial" w:hAnsi="Arial" w:cs="Arial"/>
          <w:i/>
          <w:color w:val="auto"/>
          <w:sz w:val="22"/>
          <w:szCs w:val="22"/>
        </w:rPr>
        <w:t xml:space="preserve">describe </w:t>
      </w:r>
      <w:r w:rsidR="00DD7BF9">
        <w:rPr>
          <w:rFonts w:ascii="Arial" w:hAnsi="Arial" w:cs="Arial"/>
          <w:i/>
          <w:color w:val="auto"/>
          <w:sz w:val="22"/>
          <w:szCs w:val="22"/>
        </w:rPr>
        <w:t>ho</w:t>
      </w:r>
      <w:r w:rsidR="003C3621">
        <w:rPr>
          <w:rFonts w:ascii="Arial" w:hAnsi="Arial" w:cs="Arial"/>
          <w:i/>
          <w:color w:val="auto"/>
          <w:sz w:val="22"/>
          <w:szCs w:val="22"/>
        </w:rPr>
        <w:t>w</w:t>
      </w:r>
      <w:r w:rsidR="00DD7BF9">
        <w:rPr>
          <w:rFonts w:ascii="Arial" w:hAnsi="Arial" w:cs="Arial"/>
          <w:i/>
          <w:color w:val="auto"/>
          <w:sz w:val="22"/>
          <w:szCs w:val="22"/>
        </w:rPr>
        <w:t xml:space="preserve"> this proposal fits in with MI-</w:t>
      </w:r>
      <w:r w:rsidR="00205737">
        <w:rPr>
          <w:rFonts w:ascii="Arial" w:hAnsi="Arial" w:cs="Arial"/>
          <w:i/>
          <w:color w:val="auto"/>
          <w:sz w:val="22"/>
          <w:szCs w:val="22"/>
        </w:rPr>
        <w:t xml:space="preserve">NET goals and objectives and how the industrial partner will contribute to the workshop. </w:t>
      </w:r>
      <w:r w:rsidR="00A74968">
        <w:rPr>
          <w:rFonts w:ascii="Arial" w:hAnsi="Arial" w:cs="Arial"/>
          <w:i/>
          <w:color w:val="auto"/>
          <w:sz w:val="22"/>
          <w:szCs w:val="22"/>
        </w:rPr>
        <w:t xml:space="preserve"> (Max 3</w:t>
      </w:r>
      <w:r w:rsidR="00DD7BF9">
        <w:rPr>
          <w:rFonts w:ascii="Arial" w:hAnsi="Arial" w:cs="Arial"/>
          <w:i/>
          <w:color w:val="auto"/>
          <w:sz w:val="22"/>
          <w:szCs w:val="22"/>
        </w:rPr>
        <w:t>00 words)</w:t>
      </w:r>
    </w:p>
    <w:p w14:paraId="6504374D" w14:textId="77777777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708A5885" w14:textId="77777777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01F3C334" w14:textId="77777777" w:rsid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5F5C11D9" w14:textId="77777777" w:rsidR="006917FB" w:rsidRP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6826B28E" w14:textId="77777777" w:rsidR="006917FB" w:rsidRDefault="006917FB" w:rsidP="00D40995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2F9CD56E" w14:textId="30746DFE" w:rsidR="006917FB" w:rsidRPr="006917FB" w:rsidRDefault="006917FB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BUDGET</w:t>
      </w:r>
    </w:p>
    <w:p w14:paraId="761C2E0B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  <w:r>
        <w:rPr>
          <w:rFonts w:ascii="Arial" w:hAnsi="Arial" w:cs="Arial"/>
          <w:i/>
          <w:color w:val="auto"/>
          <w:sz w:val="22"/>
          <w:szCs w:val="22"/>
        </w:rPr>
        <w:t xml:space="preserve">Please provide details of costs to be incurred together with a justification for each budget line. All costs will need to be calculated in EURO. </w:t>
      </w:r>
      <w:r>
        <w:rPr>
          <w:rFonts w:ascii="Arial" w:hAnsi="Arial" w:cs="Arial"/>
          <w:color w:val="auto"/>
          <w:sz w:val="22"/>
          <w:szCs w:val="22"/>
        </w:rPr>
        <w:t xml:space="preserve">Please read sections 4 and 6 of the COST </w:t>
      </w:r>
      <w:proofErr w:type="spellStart"/>
      <w:r>
        <w:rPr>
          <w:rFonts w:ascii="Arial" w:hAnsi="Arial" w:cs="Arial"/>
          <w:color w:val="auto"/>
          <w:sz w:val="22"/>
          <w:szCs w:val="22"/>
        </w:rPr>
        <w:t>Vademecum</w:t>
      </w:r>
      <w:proofErr w:type="spellEnd"/>
      <w:r>
        <w:rPr>
          <w:rFonts w:ascii="Arial" w:hAnsi="Arial" w:cs="Arial"/>
          <w:color w:val="auto"/>
          <w:sz w:val="22"/>
          <w:szCs w:val="22"/>
        </w:rPr>
        <w:t xml:space="preserve"> before completing this section. </w:t>
      </w:r>
      <w:hyperlink r:id="rId8" w:history="1">
        <w:r w:rsidRPr="001E02F6">
          <w:rPr>
            <w:rStyle w:val="Hyperlink"/>
            <w:rFonts w:ascii="Arial" w:hAnsi="Arial" w:cs="Arial"/>
            <w:sz w:val="22"/>
            <w:szCs w:val="22"/>
          </w:rPr>
          <w:t>http://www.cost.eu/Vademecum</w:t>
        </w:r>
      </w:hyperlink>
    </w:p>
    <w:p w14:paraId="4FDA2110" w14:textId="2F891FAA" w:rsidR="00244EBA" w:rsidRDefault="00A74968" w:rsidP="00244EBA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Local </w:t>
      </w:r>
      <w:proofErr w:type="spellStart"/>
      <w:r>
        <w:rPr>
          <w:rFonts w:ascii="Arial" w:hAnsi="Arial" w:cs="Arial"/>
          <w:color w:val="auto"/>
          <w:sz w:val="22"/>
          <w:szCs w:val="22"/>
        </w:rPr>
        <w:t>Organiser</w:t>
      </w:r>
      <w:proofErr w:type="spellEnd"/>
      <w:r>
        <w:rPr>
          <w:rFonts w:ascii="Arial" w:hAnsi="Arial" w:cs="Arial"/>
          <w:color w:val="auto"/>
          <w:sz w:val="22"/>
          <w:szCs w:val="22"/>
        </w:rPr>
        <w:t xml:space="preserve"> Support (LOS) covers general organization costs including printing, tea, coffee, light lunches, room hire etc. This </w:t>
      </w:r>
      <w:r w:rsidR="00244EBA">
        <w:rPr>
          <w:rFonts w:ascii="Arial" w:hAnsi="Arial" w:cs="Arial"/>
          <w:color w:val="auto"/>
          <w:sz w:val="22"/>
          <w:szCs w:val="22"/>
        </w:rPr>
        <w:t>will</w:t>
      </w:r>
      <w:r>
        <w:rPr>
          <w:rFonts w:ascii="Arial" w:hAnsi="Arial" w:cs="Arial"/>
          <w:color w:val="auto"/>
          <w:sz w:val="22"/>
          <w:szCs w:val="22"/>
        </w:rPr>
        <w:t xml:space="preserve"> be reimbursed </w:t>
      </w:r>
      <w:r w:rsidR="00244EBA">
        <w:rPr>
          <w:rFonts w:ascii="Arial" w:hAnsi="Arial" w:cs="Arial"/>
          <w:color w:val="auto"/>
          <w:sz w:val="22"/>
          <w:szCs w:val="22"/>
        </w:rPr>
        <w:t>as a</w:t>
      </w:r>
      <w:r>
        <w:rPr>
          <w:rFonts w:ascii="Arial" w:hAnsi="Arial" w:cs="Arial"/>
          <w:color w:val="auto"/>
          <w:sz w:val="22"/>
          <w:szCs w:val="22"/>
        </w:rPr>
        <w:t xml:space="preserve"> lump sum of EUR 20 per participant for each day of the meeting. </w:t>
      </w:r>
    </w:p>
    <w:p w14:paraId="10D28B83" w14:textId="7245391C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M</w:t>
      </w:r>
      <w:r w:rsidR="00244EBA">
        <w:rPr>
          <w:rFonts w:ascii="Arial" w:hAnsi="Arial" w:cs="Arial"/>
          <w:color w:val="auto"/>
          <w:sz w:val="22"/>
          <w:szCs w:val="22"/>
        </w:rPr>
        <w:t>ax EUR 1</w:t>
      </w:r>
      <w:r>
        <w:rPr>
          <w:rFonts w:ascii="Arial" w:hAnsi="Arial" w:cs="Arial"/>
          <w:color w:val="auto"/>
          <w:sz w:val="22"/>
          <w:szCs w:val="22"/>
        </w:rPr>
        <w:t xml:space="preserve">,000 </w:t>
      </w:r>
    </w:p>
    <w:p w14:paraId="0FB212D9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auto"/>
          <w:sz w:val="22"/>
          <w:szCs w:val="22"/>
        </w:rPr>
      </w:pPr>
    </w:p>
    <w:p w14:paraId="3D89C6BB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LOS                                                 _________________</w:t>
      </w:r>
    </w:p>
    <w:p w14:paraId="6999BABD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  <w:t>Participants</w:t>
      </w:r>
    </w:p>
    <w:p w14:paraId="499DD773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Accommodation                  _________________</w:t>
      </w:r>
    </w:p>
    <w:p w14:paraId="475F3B1B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Travel                                  _________________</w:t>
      </w:r>
    </w:p>
    <w:p w14:paraId="2B6B5CF7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Meals                                  _________________</w:t>
      </w:r>
    </w:p>
    <w:p w14:paraId="50DA479F" w14:textId="77777777" w:rsidR="00A74968" w:rsidRPr="000508C2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b/>
          <w:color w:val="auto"/>
          <w:sz w:val="22"/>
          <w:szCs w:val="22"/>
        </w:rPr>
        <w:t>Sub- total</w:t>
      </w:r>
      <w:r w:rsidRPr="000508C2">
        <w:rPr>
          <w:rFonts w:ascii="Arial" w:hAnsi="Arial" w:cs="Arial"/>
          <w:b/>
          <w:color w:val="auto"/>
          <w:sz w:val="22"/>
          <w:szCs w:val="22"/>
        </w:rPr>
        <w:t xml:space="preserve">             </w:t>
      </w:r>
      <w:r>
        <w:rPr>
          <w:rFonts w:ascii="Arial" w:hAnsi="Arial" w:cs="Arial"/>
          <w:b/>
          <w:color w:val="auto"/>
          <w:sz w:val="22"/>
          <w:szCs w:val="22"/>
        </w:rPr>
        <w:t xml:space="preserve">                        </w:t>
      </w:r>
      <w:r w:rsidRPr="000508C2">
        <w:rPr>
          <w:rFonts w:ascii="Arial" w:hAnsi="Arial" w:cs="Arial"/>
          <w:b/>
          <w:color w:val="auto"/>
          <w:sz w:val="22"/>
          <w:szCs w:val="22"/>
        </w:rPr>
        <w:t xml:space="preserve">  _________________</w:t>
      </w:r>
    </w:p>
    <w:p w14:paraId="60FA7B12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</w:p>
    <w:p w14:paraId="0450595A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  <w:t>Income</w:t>
      </w:r>
    </w:p>
    <w:p w14:paraId="1980962F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Delegate Fees                    _________________</w:t>
      </w:r>
    </w:p>
    <w:p w14:paraId="750E3D4C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Sponsorship                       _________________</w:t>
      </w:r>
    </w:p>
    <w:p w14:paraId="3E527D9A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ab/>
      </w:r>
      <w:r>
        <w:rPr>
          <w:rFonts w:ascii="Arial" w:hAnsi="Arial" w:cs="Arial"/>
          <w:color w:val="auto"/>
          <w:sz w:val="22"/>
          <w:szCs w:val="22"/>
        </w:rPr>
        <w:tab/>
        <w:t>Other (please give details) _________________</w:t>
      </w:r>
    </w:p>
    <w:p w14:paraId="7DA9537C" w14:textId="77777777" w:rsidR="00A74968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ab/>
        <w:t>Sub- total</w:t>
      </w:r>
      <w:r w:rsidRPr="000508C2">
        <w:rPr>
          <w:rFonts w:ascii="Arial" w:hAnsi="Arial" w:cs="Arial"/>
          <w:b/>
          <w:color w:val="auto"/>
          <w:sz w:val="22"/>
          <w:szCs w:val="22"/>
        </w:rPr>
        <w:t xml:space="preserve">             </w:t>
      </w:r>
      <w:r>
        <w:rPr>
          <w:rFonts w:ascii="Arial" w:hAnsi="Arial" w:cs="Arial"/>
          <w:b/>
          <w:color w:val="auto"/>
          <w:sz w:val="22"/>
          <w:szCs w:val="22"/>
        </w:rPr>
        <w:t xml:space="preserve">                       </w:t>
      </w:r>
      <w:r w:rsidRPr="000508C2">
        <w:rPr>
          <w:rFonts w:ascii="Arial" w:hAnsi="Arial" w:cs="Arial"/>
          <w:b/>
          <w:color w:val="auto"/>
          <w:sz w:val="22"/>
          <w:szCs w:val="22"/>
        </w:rPr>
        <w:t xml:space="preserve">  _________________</w:t>
      </w:r>
    </w:p>
    <w:p w14:paraId="63F4B461" w14:textId="77777777" w:rsidR="00A74968" w:rsidRPr="00B706B6" w:rsidRDefault="00A74968" w:rsidP="00A74968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auto"/>
          <w:sz w:val="22"/>
          <w:szCs w:val="22"/>
        </w:rPr>
      </w:pPr>
      <w:r w:rsidRPr="00173913">
        <w:rPr>
          <w:rFonts w:ascii="Arial" w:hAnsi="Arial" w:cs="Arial"/>
          <w:b/>
          <w:color w:val="auto"/>
          <w:sz w:val="22"/>
          <w:szCs w:val="22"/>
        </w:rPr>
        <w:t>Total amount requested from MI-NET</w:t>
      </w:r>
      <w:r>
        <w:rPr>
          <w:rFonts w:ascii="Arial" w:hAnsi="Arial" w:cs="Arial"/>
          <w:b/>
          <w:color w:val="auto"/>
          <w:sz w:val="22"/>
          <w:szCs w:val="22"/>
        </w:rPr>
        <w:t xml:space="preserve">      </w:t>
      </w:r>
    </w:p>
    <w:p w14:paraId="1A32F558" w14:textId="187D89FC" w:rsidR="006917FB" w:rsidRPr="00A74968" w:rsidRDefault="00A74968" w:rsidP="006917FB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>Justification:</w:t>
      </w:r>
    </w:p>
    <w:p w14:paraId="749B8125" w14:textId="77777777" w:rsidR="00D40995" w:rsidRDefault="00D40995" w:rsidP="00D40995">
      <w:pPr>
        <w:widowControl w:val="0"/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0A58EEB2" w14:textId="7D23DC66" w:rsidR="00D40995" w:rsidRDefault="00D40995" w:rsidP="00D40995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color w:val="auto"/>
          <w:sz w:val="22"/>
          <w:szCs w:val="22"/>
        </w:rPr>
      </w:pPr>
      <w:r w:rsidRPr="00D40995">
        <w:rPr>
          <w:rFonts w:ascii="Arial" w:hAnsi="Arial" w:cs="Arial"/>
          <w:b/>
          <w:color w:val="auto"/>
          <w:sz w:val="22"/>
          <w:szCs w:val="22"/>
        </w:rPr>
        <w:t>EXPECTED IMPACT</w:t>
      </w:r>
      <w:r w:rsidRPr="00880ADD">
        <w:rPr>
          <w:rFonts w:ascii="Arial" w:hAnsi="Arial" w:cs="Arial"/>
          <w:color w:val="auto"/>
          <w:sz w:val="22"/>
          <w:szCs w:val="22"/>
        </w:rPr>
        <w:t xml:space="preserve"> </w:t>
      </w:r>
      <w:r w:rsidR="00DD7BF9" w:rsidRPr="00DD7BF9">
        <w:rPr>
          <w:rFonts w:ascii="Arial" w:hAnsi="Arial" w:cs="Arial"/>
          <w:b/>
          <w:color w:val="auto"/>
          <w:sz w:val="22"/>
          <w:szCs w:val="22"/>
        </w:rPr>
        <w:t>AND DISSEMINATION</w:t>
      </w:r>
    </w:p>
    <w:p w14:paraId="0298EC38" w14:textId="1AB1191F" w:rsidR="00D40995" w:rsidRDefault="00D40995" w:rsidP="00D40995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  <w:r w:rsidRPr="00D40995">
        <w:rPr>
          <w:rFonts w:ascii="Arial" w:hAnsi="Arial" w:cs="Arial"/>
          <w:i/>
          <w:color w:val="auto"/>
          <w:sz w:val="22"/>
          <w:szCs w:val="22"/>
        </w:rPr>
        <w:t xml:space="preserve">Please give details about the expected </w:t>
      </w:r>
      <w:r w:rsidR="00AD2188">
        <w:rPr>
          <w:rFonts w:ascii="Arial" w:hAnsi="Arial" w:cs="Arial"/>
          <w:i/>
          <w:color w:val="auto"/>
          <w:sz w:val="22"/>
          <w:szCs w:val="22"/>
        </w:rPr>
        <w:t>impact of this workshop</w:t>
      </w:r>
      <w:r w:rsidRPr="00D40995">
        <w:rPr>
          <w:rFonts w:ascii="Arial" w:hAnsi="Arial" w:cs="Arial"/>
          <w:i/>
          <w:color w:val="auto"/>
          <w:sz w:val="22"/>
          <w:szCs w:val="22"/>
        </w:rPr>
        <w:t xml:space="preserve"> and how you plan to measure it.</w:t>
      </w:r>
      <w:r w:rsidR="00DD7BF9">
        <w:rPr>
          <w:rFonts w:ascii="Arial" w:hAnsi="Arial" w:cs="Arial"/>
          <w:i/>
          <w:color w:val="auto"/>
          <w:sz w:val="22"/>
          <w:szCs w:val="22"/>
        </w:rPr>
        <w:t xml:space="preserve"> Please also provide details of how you will disseminate the results of the workshop to a general audience including press, </w:t>
      </w:r>
      <w:r w:rsidR="00A74968">
        <w:rPr>
          <w:rFonts w:ascii="Arial" w:hAnsi="Arial" w:cs="Arial"/>
          <w:i/>
          <w:color w:val="auto"/>
          <w:sz w:val="22"/>
          <w:szCs w:val="22"/>
        </w:rPr>
        <w:t>radio, social media, etc. (Max 3</w:t>
      </w:r>
      <w:r w:rsidR="00DD7BF9">
        <w:rPr>
          <w:rFonts w:ascii="Arial" w:hAnsi="Arial" w:cs="Arial"/>
          <w:i/>
          <w:color w:val="auto"/>
          <w:sz w:val="22"/>
          <w:szCs w:val="22"/>
        </w:rPr>
        <w:t>00 words)</w:t>
      </w:r>
    </w:p>
    <w:p w14:paraId="27DF69C9" w14:textId="77777777" w:rsidR="00244EBA" w:rsidRPr="00DD7BF9" w:rsidRDefault="00244EBA" w:rsidP="00D40995">
      <w:pPr>
        <w:widowControl w:val="0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autoSpaceDE w:val="0"/>
        <w:autoSpaceDN w:val="0"/>
        <w:adjustRightInd w:val="0"/>
        <w:spacing w:after="240" w:line="240" w:lineRule="auto"/>
        <w:rPr>
          <w:rFonts w:ascii="Arial" w:hAnsi="Arial" w:cs="Arial"/>
          <w:i/>
          <w:color w:val="auto"/>
          <w:sz w:val="22"/>
          <w:szCs w:val="22"/>
        </w:rPr>
      </w:pPr>
    </w:p>
    <w:p w14:paraId="232029FF" w14:textId="2DB24216" w:rsidR="00F277E6" w:rsidRPr="004654FD" w:rsidRDefault="00205737" w:rsidP="00205737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4654FD">
        <w:rPr>
          <w:rFonts w:ascii="Arial" w:hAnsi="Arial" w:cs="Arial"/>
          <w:b/>
          <w:color w:val="auto"/>
          <w:sz w:val="22"/>
          <w:szCs w:val="22"/>
        </w:rPr>
        <w:t xml:space="preserve">Please submit your completed form to </w:t>
      </w:r>
      <w:r w:rsidRPr="004B3D4A">
        <w:rPr>
          <w:rFonts w:ascii="Arial" w:hAnsi="Arial" w:cs="Arial"/>
          <w:color w:val="auto"/>
          <w:sz w:val="22"/>
          <w:szCs w:val="22"/>
        </w:rPr>
        <w:t>mi-net.applications@bath.ac.uk</w:t>
      </w:r>
    </w:p>
    <w:sectPr w:rsidR="00F277E6" w:rsidRPr="004654FD" w:rsidSect="00F90160">
      <w:footerReference w:type="even" r:id="rId9"/>
      <w:footerReference w:type="default" r:id="rId10"/>
      <w:pgSz w:w="11900" w:h="16840" w:code="1"/>
      <w:pgMar w:top="851" w:right="567" w:bottom="0" w:left="576" w:header="576" w:footer="29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F86604" w14:textId="77777777" w:rsidR="001325F7" w:rsidRDefault="001325F7">
      <w:pPr>
        <w:spacing w:after="0" w:line="240" w:lineRule="auto"/>
      </w:pPr>
      <w:r>
        <w:separator/>
      </w:r>
    </w:p>
  </w:endnote>
  <w:endnote w:type="continuationSeparator" w:id="0">
    <w:p w14:paraId="3951ACB2" w14:textId="77777777" w:rsidR="001325F7" w:rsidRDefault="00132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LightShading-Accent1"/>
      <w:tblW w:w="0" w:type="auto"/>
      <w:tblInd w:w="108" w:type="dxa"/>
      <w:tblBorders>
        <w:top w:val="none" w:sz="0" w:space="0" w:color="auto"/>
        <w:left w:val="single" w:sz="8" w:space="0" w:color="DBE5F1" w:themeColor="accent1" w:themeTint="33"/>
        <w:bottom w:val="single" w:sz="18" w:space="0" w:color="4F81BD" w:themeColor="accent1"/>
        <w:right w:val="single" w:sz="8" w:space="0" w:color="DBE5F1" w:themeColor="accent1" w:themeTint="33"/>
      </w:tblBorders>
      <w:shd w:val="clear" w:color="auto" w:fill="DBE5F1" w:themeFill="accent1" w:themeFillTint="33"/>
      <w:tblLook w:val="0600" w:firstRow="0" w:lastRow="0" w:firstColumn="0" w:lastColumn="0" w:noHBand="1" w:noVBand="1"/>
    </w:tblPr>
    <w:tblGrid>
      <w:gridCol w:w="360"/>
      <w:gridCol w:w="9108"/>
    </w:tblGrid>
    <w:tr w:rsidR="00173913" w:rsidRPr="00BE5695" w14:paraId="7608C985" w14:textId="77777777" w:rsidTr="00855DEC">
      <w:tc>
        <w:tcPr>
          <w:tcW w:w="360" w:type="dxa"/>
          <w:shd w:val="clear" w:color="auto" w:fill="DBE5F1" w:themeFill="accent1" w:themeFillTint="33"/>
        </w:tcPr>
        <w:p w14:paraId="1A838F59" w14:textId="77777777" w:rsidR="00173913" w:rsidRPr="00BE5695" w:rsidRDefault="00173913" w:rsidP="00855DEC">
          <w:pPr>
            <w:jc w:val="center"/>
            <w:rPr>
              <w:rFonts w:ascii="Calibri" w:hAnsi="Calibri"/>
              <w:b/>
            </w:rPr>
          </w:pPr>
          <w:r w:rsidRPr="00BE5695">
            <w:rPr>
              <w:rFonts w:ascii="Calibri" w:hAnsi="Calibri"/>
              <w:b/>
              <w:sz w:val="24"/>
            </w:rPr>
            <w:fldChar w:fldCharType="begin"/>
          </w:r>
          <w:r w:rsidRPr="00BE5695">
            <w:rPr>
              <w:rFonts w:ascii="Calibri" w:hAnsi="Calibri"/>
              <w:b/>
              <w:sz w:val="24"/>
            </w:rPr>
            <w:instrText xml:space="preserve"> PAGE   \* MERGEFORMAT </w:instrText>
          </w:r>
          <w:r w:rsidRPr="00BE5695">
            <w:rPr>
              <w:rFonts w:ascii="Calibri" w:hAnsi="Calibri"/>
              <w:b/>
              <w:sz w:val="24"/>
            </w:rPr>
            <w:fldChar w:fldCharType="separate"/>
          </w:r>
          <w:r w:rsidR="00DD6420">
            <w:rPr>
              <w:rFonts w:ascii="Calibri" w:hAnsi="Calibri"/>
              <w:b/>
              <w:noProof/>
              <w:sz w:val="24"/>
            </w:rPr>
            <w:t>2</w:t>
          </w:r>
          <w:r w:rsidRPr="00BE5695">
            <w:rPr>
              <w:rFonts w:ascii="Calibri" w:hAnsi="Calibri"/>
              <w:b/>
              <w:sz w:val="24"/>
            </w:rPr>
            <w:fldChar w:fldCharType="end"/>
          </w:r>
        </w:p>
      </w:tc>
      <w:tc>
        <w:tcPr>
          <w:tcW w:w="9108" w:type="dxa"/>
          <w:shd w:val="clear" w:color="auto" w:fill="DBE5F1" w:themeFill="accent1" w:themeFillTint="33"/>
        </w:tcPr>
        <w:p w14:paraId="441F0B7E" w14:textId="6C7C1217" w:rsidR="00173913" w:rsidRPr="00BE5695" w:rsidRDefault="001325F7" w:rsidP="00855DEC">
          <w:pPr>
            <w:rPr>
              <w:rFonts w:ascii="Calibri" w:eastAsiaTheme="majorEastAsia" w:hAnsi="Calibri" w:cstheme="majorBidi"/>
              <w:b/>
              <w:sz w:val="24"/>
              <w:bdr w:val="single" w:sz="4" w:space="0" w:color="FFFFFF" w:themeColor="background1"/>
            </w:rPr>
          </w:pPr>
          <w:sdt>
            <w:sdtPr>
              <w:rPr>
                <w:rFonts w:ascii="Calibri" w:eastAsiaTheme="majorEastAsia" w:hAnsi="Calibri" w:cstheme="majorBidi"/>
                <w:b/>
                <w:sz w:val="24"/>
                <w:bdr w:val="single" w:sz="4" w:space="0" w:color="FFFFFF" w:themeColor="background1"/>
              </w:rPr>
              <w:alias w:val="Title"/>
              <w:id w:val="175614342"/>
              <w:placeholder>
                <w:docPart w:val="A773B9939A31494C9CC2565D14447D58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>
              <w:rPr>
                <w:bdr w:val="none" w:sz="0" w:space="0" w:color="auto"/>
              </w:rPr>
            </w:sdtEndPr>
            <w:sdtContent>
              <w:r w:rsidR="00DD7BF9">
                <w:rPr>
                  <w:rFonts w:ascii="Calibri" w:eastAsiaTheme="majorEastAsia" w:hAnsi="Calibri" w:cstheme="majorBidi"/>
                  <w:b/>
                  <w:sz w:val="24"/>
                  <w:bdr w:val="single" w:sz="4" w:space="0" w:color="FFFFFF" w:themeColor="background1"/>
                  <w:lang w:val="en-GB"/>
                </w:rPr>
                <w:t xml:space="preserve"> Industrial Workshop – Application Form for Local Organisers </w:t>
              </w:r>
            </w:sdtContent>
          </w:sdt>
        </w:p>
      </w:tc>
    </w:tr>
  </w:tbl>
  <w:p w14:paraId="7EFF5B3C" w14:textId="77777777" w:rsidR="00173913" w:rsidRDefault="00173913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66" w:type="pct"/>
      <w:tblLayout w:type="fixed"/>
      <w:tblLook w:val="04A0" w:firstRow="1" w:lastRow="0" w:firstColumn="1" w:lastColumn="0" w:noHBand="0" w:noVBand="1"/>
    </w:tblPr>
    <w:tblGrid>
      <w:gridCol w:w="10880"/>
      <w:gridCol w:w="238"/>
    </w:tblGrid>
    <w:tr w:rsidR="00173913" w14:paraId="720D4C2C" w14:textId="77777777" w:rsidTr="00F90160">
      <w:tc>
        <w:tcPr>
          <w:tcW w:w="4893" w:type="pct"/>
          <w:shd w:val="clear" w:color="auto" w:fill="C0504D" w:themeFill="accent2"/>
        </w:tcPr>
        <w:p w14:paraId="20A76302" w14:textId="77777777" w:rsidR="00173913" w:rsidRDefault="00173913" w:rsidP="00384A08">
          <w:pPr>
            <w:pStyle w:val="NoSpacing"/>
          </w:pPr>
        </w:p>
      </w:tc>
      <w:tc>
        <w:tcPr>
          <w:tcW w:w="107" w:type="pct"/>
        </w:tcPr>
        <w:p w14:paraId="508DFD0C" w14:textId="77777777" w:rsidR="00173913" w:rsidRDefault="00173913" w:rsidP="00384A08">
          <w:pPr>
            <w:pStyle w:val="NoSpacing"/>
          </w:pPr>
        </w:p>
      </w:tc>
    </w:tr>
    <w:tr w:rsidR="00173913" w14:paraId="3273C978" w14:textId="77777777" w:rsidTr="00F90160">
      <w:sdt>
        <w:sdtPr>
          <w:rPr>
            <w:noProof/>
            <w:color w:val="262626" w:themeColor="text1" w:themeTint="D9"/>
          </w:rPr>
          <w:alias w:val="Title"/>
          <w:tag w:val=""/>
          <w:id w:val="1305746511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4893" w:type="pct"/>
              <w:vAlign w:val="bottom"/>
            </w:tcPr>
            <w:p w14:paraId="03301F83" w14:textId="10F622BD" w:rsidR="00173913" w:rsidRPr="00AA218C" w:rsidRDefault="00DD7BF9" w:rsidP="00F90160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noProof/>
                  <w:color w:val="262626" w:themeColor="text1" w:themeTint="D9"/>
                  <w:lang w:val="en-GB"/>
                </w:rPr>
                <w:t xml:space="preserve"> Industrial Workshop – Application Form for Local Organisers </w:t>
              </w:r>
            </w:p>
          </w:tc>
        </w:sdtContent>
      </w:sdt>
      <w:tc>
        <w:tcPr>
          <w:tcW w:w="107" w:type="pct"/>
          <w:vAlign w:val="bottom"/>
        </w:tcPr>
        <w:p w14:paraId="68358AE0" w14:textId="77777777" w:rsidR="00173913" w:rsidRDefault="00173913" w:rsidP="00384A08">
          <w:pPr>
            <w:pStyle w:val="Footer"/>
          </w:pPr>
        </w:p>
      </w:tc>
    </w:tr>
  </w:tbl>
  <w:p w14:paraId="1F04D08B" w14:textId="77777777" w:rsidR="00173913" w:rsidRPr="00384A08" w:rsidRDefault="00173913" w:rsidP="00384A08">
    <w:pPr>
      <w:pStyle w:val="NoSpacing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96C064" w14:textId="77777777" w:rsidR="001325F7" w:rsidRDefault="001325F7">
      <w:pPr>
        <w:spacing w:after="0" w:line="240" w:lineRule="auto"/>
      </w:pPr>
      <w:r>
        <w:separator/>
      </w:r>
    </w:p>
  </w:footnote>
  <w:footnote w:type="continuationSeparator" w:id="0">
    <w:p w14:paraId="46B827D5" w14:textId="77777777" w:rsidR="001325F7" w:rsidRDefault="00132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 w:themeColor="accent2"/>
      </w:rPr>
    </w:lvl>
  </w:abstractNum>
  <w:abstractNum w:abstractNumId="3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129A5AD9"/>
    <w:multiLevelType w:val="hybridMultilevel"/>
    <w:tmpl w:val="441EA17C"/>
    <w:lvl w:ilvl="0" w:tplc="5020633A">
      <w:start w:val="1001"/>
      <w:numFmt w:val="bullet"/>
      <w:lvlText w:val="-"/>
      <w:lvlJc w:val="left"/>
      <w:pPr>
        <w:ind w:left="360" w:hanging="360"/>
      </w:pPr>
      <w:rPr>
        <w:rFonts w:ascii="Cambria" w:eastAsiaTheme="minorEastAsia" w:hAnsi="Cambria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31D6356"/>
    <w:multiLevelType w:val="hybridMultilevel"/>
    <w:tmpl w:val="2542DA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5F05D71"/>
    <w:multiLevelType w:val="hybridMultilevel"/>
    <w:tmpl w:val="D3BEA7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172D75"/>
    <w:multiLevelType w:val="hybridMultilevel"/>
    <w:tmpl w:val="06321B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364443"/>
    <w:multiLevelType w:val="hybridMultilevel"/>
    <w:tmpl w:val="E654B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F77DC"/>
    <w:multiLevelType w:val="hybridMultilevel"/>
    <w:tmpl w:val="EBDE34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4D0506"/>
    <w:multiLevelType w:val="hybridMultilevel"/>
    <w:tmpl w:val="DD78D1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5519E0"/>
    <w:multiLevelType w:val="hybridMultilevel"/>
    <w:tmpl w:val="B9429F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739D3"/>
    <w:multiLevelType w:val="hybridMultilevel"/>
    <w:tmpl w:val="204EC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5D057E"/>
    <w:multiLevelType w:val="hybridMultilevel"/>
    <w:tmpl w:val="841467F6"/>
    <w:lvl w:ilvl="0" w:tplc="8F8C6A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C9B0A25"/>
    <w:multiLevelType w:val="hybridMultilevel"/>
    <w:tmpl w:val="E06402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9"/>
  </w:num>
  <w:num w:numId="11">
    <w:abstractNumId w:val="13"/>
  </w:num>
  <w:num w:numId="12">
    <w:abstractNumId w:val="3"/>
  </w:num>
  <w:num w:numId="13">
    <w:abstractNumId w:val="8"/>
  </w:num>
  <w:num w:numId="14">
    <w:abstractNumId w:val="5"/>
  </w:num>
  <w:num w:numId="15">
    <w:abstractNumId w:val="6"/>
  </w:num>
  <w:num w:numId="16">
    <w:abstractNumId w:val="14"/>
  </w:num>
  <w:num w:numId="17">
    <w:abstractNumId w:val="4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8"/>
  <w:proofState w:spelling="clean" w:grammar="clean"/>
  <w:attachedTemplate r:id="rId1"/>
  <w:defaultTabStop w:val="720"/>
  <w:evenAndOddHeaders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C3B"/>
    <w:rsid w:val="00003497"/>
    <w:rsid w:val="00044CCD"/>
    <w:rsid w:val="00056BDA"/>
    <w:rsid w:val="00062EFE"/>
    <w:rsid w:val="000647FE"/>
    <w:rsid w:val="00090017"/>
    <w:rsid w:val="0009202B"/>
    <w:rsid w:val="000B2FEC"/>
    <w:rsid w:val="000F4C6A"/>
    <w:rsid w:val="001012D2"/>
    <w:rsid w:val="001325F7"/>
    <w:rsid w:val="00136477"/>
    <w:rsid w:val="00156A63"/>
    <w:rsid w:val="00156D63"/>
    <w:rsid w:val="00165340"/>
    <w:rsid w:val="00173913"/>
    <w:rsid w:val="001845BE"/>
    <w:rsid w:val="001B0380"/>
    <w:rsid w:val="001D3F69"/>
    <w:rsid w:val="001F2D8C"/>
    <w:rsid w:val="001F4E23"/>
    <w:rsid w:val="00205737"/>
    <w:rsid w:val="00221F9C"/>
    <w:rsid w:val="00244EBA"/>
    <w:rsid w:val="0026113B"/>
    <w:rsid w:val="00277FD8"/>
    <w:rsid w:val="002B1FAA"/>
    <w:rsid w:val="002F1886"/>
    <w:rsid w:val="002F444C"/>
    <w:rsid w:val="0031456D"/>
    <w:rsid w:val="003606E0"/>
    <w:rsid w:val="00370AF9"/>
    <w:rsid w:val="00384A08"/>
    <w:rsid w:val="003C3621"/>
    <w:rsid w:val="003C3CAD"/>
    <w:rsid w:val="003C492C"/>
    <w:rsid w:val="003F44C6"/>
    <w:rsid w:val="00425FF0"/>
    <w:rsid w:val="0044266D"/>
    <w:rsid w:val="00444E51"/>
    <w:rsid w:val="004452B5"/>
    <w:rsid w:val="0046268A"/>
    <w:rsid w:val="004654FD"/>
    <w:rsid w:val="00491FE6"/>
    <w:rsid w:val="004A5130"/>
    <w:rsid w:val="004C69F5"/>
    <w:rsid w:val="004D3843"/>
    <w:rsid w:val="004D62A3"/>
    <w:rsid w:val="004D7A83"/>
    <w:rsid w:val="005365B3"/>
    <w:rsid w:val="00562606"/>
    <w:rsid w:val="00576246"/>
    <w:rsid w:val="005A720C"/>
    <w:rsid w:val="005E6175"/>
    <w:rsid w:val="0060680A"/>
    <w:rsid w:val="006745A1"/>
    <w:rsid w:val="0067573E"/>
    <w:rsid w:val="006917FB"/>
    <w:rsid w:val="006977F3"/>
    <w:rsid w:val="00703FFB"/>
    <w:rsid w:val="00761C5D"/>
    <w:rsid w:val="00774540"/>
    <w:rsid w:val="00782074"/>
    <w:rsid w:val="00792D99"/>
    <w:rsid w:val="008423CD"/>
    <w:rsid w:val="00855DEC"/>
    <w:rsid w:val="00880ADD"/>
    <w:rsid w:val="00885E84"/>
    <w:rsid w:val="008B714F"/>
    <w:rsid w:val="008C2A28"/>
    <w:rsid w:val="00902D13"/>
    <w:rsid w:val="009042A3"/>
    <w:rsid w:val="00932DF0"/>
    <w:rsid w:val="0095367D"/>
    <w:rsid w:val="009856E3"/>
    <w:rsid w:val="009D619F"/>
    <w:rsid w:val="009F709B"/>
    <w:rsid w:val="00A03075"/>
    <w:rsid w:val="00A219D3"/>
    <w:rsid w:val="00A52A7F"/>
    <w:rsid w:val="00A74968"/>
    <w:rsid w:val="00AB08A7"/>
    <w:rsid w:val="00AC3E32"/>
    <w:rsid w:val="00AC6740"/>
    <w:rsid w:val="00AD2188"/>
    <w:rsid w:val="00AD5E5C"/>
    <w:rsid w:val="00AF28CB"/>
    <w:rsid w:val="00B3152F"/>
    <w:rsid w:val="00B606B8"/>
    <w:rsid w:val="00B64F98"/>
    <w:rsid w:val="00B9042D"/>
    <w:rsid w:val="00BF5BC9"/>
    <w:rsid w:val="00C05B2A"/>
    <w:rsid w:val="00C57E37"/>
    <w:rsid w:val="00C64A94"/>
    <w:rsid w:val="00C660B1"/>
    <w:rsid w:val="00CB085E"/>
    <w:rsid w:val="00CF22D3"/>
    <w:rsid w:val="00D16C3B"/>
    <w:rsid w:val="00D350A4"/>
    <w:rsid w:val="00D40995"/>
    <w:rsid w:val="00D52277"/>
    <w:rsid w:val="00D527F1"/>
    <w:rsid w:val="00D93D3D"/>
    <w:rsid w:val="00DC2B10"/>
    <w:rsid w:val="00DD57FD"/>
    <w:rsid w:val="00DD6002"/>
    <w:rsid w:val="00DD6420"/>
    <w:rsid w:val="00DD7BF9"/>
    <w:rsid w:val="00E20E90"/>
    <w:rsid w:val="00E35DBB"/>
    <w:rsid w:val="00E428BC"/>
    <w:rsid w:val="00EA1E79"/>
    <w:rsid w:val="00EC41C1"/>
    <w:rsid w:val="00EC7BDC"/>
    <w:rsid w:val="00EF3510"/>
    <w:rsid w:val="00EF516B"/>
    <w:rsid w:val="00F03BC3"/>
    <w:rsid w:val="00F277E6"/>
    <w:rsid w:val="00F40DB7"/>
    <w:rsid w:val="00F445ED"/>
    <w:rsid w:val="00F56FB8"/>
    <w:rsid w:val="00F61788"/>
    <w:rsid w:val="00F73F39"/>
    <w:rsid w:val="00F90160"/>
    <w:rsid w:val="00FD67D0"/>
    <w:rsid w:val="00FE3726"/>
    <w:rsid w:val="00FE4F0C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9E3F9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iPriority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C0504D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C0504D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C0504D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C0504D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C0504D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4F81BD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C0504D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C0504D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C0504D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C0504D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C0504D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57624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67D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67D0"/>
    <w:rPr>
      <w:color w:val="800080" w:themeColor="followedHyperlink"/>
      <w:u w:val="single"/>
    </w:rPr>
  </w:style>
  <w:style w:type="table" w:styleId="LightShading-Accent1">
    <w:name w:val="Light Shading Accent 1"/>
    <w:basedOn w:val="TableNormal"/>
    <w:uiPriority w:val="60"/>
    <w:rsid w:val="00F90160"/>
    <w:pPr>
      <w:spacing w:after="0" w:line="240" w:lineRule="auto"/>
    </w:pPr>
    <w:rPr>
      <w:color w:val="365F91" w:themeColor="accent1" w:themeShade="BF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F90160"/>
  </w:style>
  <w:style w:type="character" w:styleId="CommentReference">
    <w:name w:val="annotation reference"/>
    <w:basedOn w:val="DefaultParagraphFont"/>
    <w:uiPriority w:val="99"/>
    <w:semiHidden/>
    <w:unhideWhenUsed/>
    <w:rsid w:val="004D3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D3843"/>
    <w:pPr>
      <w:spacing w:after="0" w:line="240" w:lineRule="auto"/>
    </w:pPr>
    <w:rPr>
      <w:color w:val="auto"/>
      <w:szCs w:val="20"/>
      <w:lang w:eastAsia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D3843"/>
    <w:rPr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cost.eu/Vademecum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Miscellaneous:Lesson%20Pla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7D5CC4D47871E4B8E48FE0281420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C950D9-EA7B-774B-9F0F-2848FE4EE7B1}"/>
      </w:docPartPr>
      <w:docPartBody>
        <w:p w:rsidR="00165399" w:rsidRDefault="0059073A" w:rsidP="0059073A">
          <w:pPr>
            <w:pStyle w:val="C7D5CC4D47871E4B8E48FE0281420BBD"/>
          </w:pPr>
          <w:r>
            <w:t>Lesson Title</w:t>
          </w:r>
        </w:p>
      </w:docPartBody>
    </w:docPart>
    <w:docPart>
      <w:docPartPr>
        <w:name w:val="A773B9939A31494C9CC2565D14447D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94D956-01F5-A641-8D51-B2B1A358ACE9}"/>
      </w:docPartPr>
      <w:docPartBody>
        <w:p w:rsidR="00165399" w:rsidRDefault="0059073A" w:rsidP="0059073A">
          <w:pPr>
            <w:pStyle w:val="A773B9939A31494C9CC2565D14447D58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glossary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ED7D31" w:themeColor="accent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DB3"/>
    <w:rsid w:val="0010216D"/>
    <w:rsid w:val="00165399"/>
    <w:rsid w:val="003C5AF1"/>
    <w:rsid w:val="00446BB2"/>
    <w:rsid w:val="00543129"/>
    <w:rsid w:val="0059073A"/>
    <w:rsid w:val="005A755E"/>
    <w:rsid w:val="005F7BFD"/>
    <w:rsid w:val="00686EAF"/>
    <w:rsid w:val="007105AA"/>
    <w:rsid w:val="0082608A"/>
    <w:rsid w:val="00894AD4"/>
    <w:rsid w:val="009802E1"/>
    <w:rsid w:val="00B86CE3"/>
    <w:rsid w:val="00CC4DB3"/>
    <w:rsid w:val="00F7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DCE7F7850C54A4BBE9E47245DBD1C8E">
    <w:name w:val="3DCE7F7850C54A4BBE9E47245DBD1C8E"/>
  </w:style>
  <w:style w:type="paragraph" w:customStyle="1" w:styleId="B812CEB0754568479038B7F61F429635">
    <w:name w:val="B812CEB0754568479038B7F61F429635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val="en-US" w:eastAsia="en-US"/>
    </w:rPr>
  </w:style>
  <w:style w:type="paragraph" w:customStyle="1" w:styleId="86FC0CC7A9EEB24F9E5FCB0D575C020F">
    <w:name w:val="86FC0CC7A9EEB24F9E5FCB0D575C020F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val="en-US" w:eastAsia="en-US"/>
    </w:rPr>
  </w:style>
  <w:style w:type="paragraph" w:customStyle="1" w:styleId="6965CEF37381F54C924C3DC3B6CB7FA9">
    <w:name w:val="6965CEF37381F54C924C3DC3B6CB7FA9"/>
  </w:style>
  <w:style w:type="paragraph" w:customStyle="1" w:styleId="3CF51332EC76654F85C177B4D0F58D23">
    <w:name w:val="3CF51332EC76654F85C177B4D0F58D23"/>
  </w:style>
  <w:style w:type="paragraph" w:customStyle="1" w:styleId="ABBE7CD49E7D0F4BBA2EC9A9C38A9FE3">
    <w:name w:val="ABBE7CD49E7D0F4BBA2EC9A9C38A9FE3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val="en-US"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E267EA365096F549B69F552CB86563DD">
    <w:name w:val="E267EA365096F549B69F552CB86563DD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val="en-US" w:eastAsia="en-US"/>
    </w:rPr>
  </w:style>
  <w:style w:type="paragraph" w:customStyle="1" w:styleId="E6989A71CBD84A4FAA0A169DBCFF9F03">
    <w:name w:val="E6989A71CBD84A4FAA0A169DBCFF9F03"/>
  </w:style>
  <w:style w:type="character" w:styleId="PlaceholderText">
    <w:name w:val="Placeholder Text"/>
    <w:basedOn w:val="DefaultParagraphFont"/>
    <w:uiPriority w:val="99"/>
    <w:semiHidden/>
    <w:rsid w:val="0059073A"/>
    <w:rPr>
      <w:color w:val="808080"/>
    </w:rPr>
  </w:style>
  <w:style w:type="paragraph" w:customStyle="1" w:styleId="6C9AF4A0B767FD4C886E364885DB15F4">
    <w:name w:val="6C9AF4A0B767FD4C886E364885DB15F4"/>
  </w:style>
  <w:style w:type="paragraph" w:customStyle="1" w:styleId="1EFD9F91CFDB3C4790AFB8DBB006E2FE">
    <w:name w:val="1EFD9F91CFDB3C4790AFB8DBB006E2FE"/>
    <w:rsid w:val="003C5AF1"/>
  </w:style>
  <w:style w:type="paragraph" w:customStyle="1" w:styleId="1AF33D12F58C744DA84BB4A676BD6052">
    <w:name w:val="1AF33D12F58C744DA84BB4A676BD6052"/>
    <w:rsid w:val="003C5AF1"/>
  </w:style>
  <w:style w:type="paragraph" w:customStyle="1" w:styleId="63685F9D2689BD49BB7A2F6AA655AE26">
    <w:name w:val="63685F9D2689BD49BB7A2F6AA655AE26"/>
    <w:rsid w:val="003C5AF1"/>
  </w:style>
  <w:style w:type="paragraph" w:customStyle="1" w:styleId="C7D5CC4D47871E4B8E48FE0281420BBD">
    <w:name w:val="C7D5CC4D47871E4B8E48FE0281420BBD"/>
    <w:rsid w:val="0059073A"/>
  </w:style>
  <w:style w:type="paragraph" w:customStyle="1" w:styleId="2197F7D88C5ECE4A9DE898487D303879">
    <w:name w:val="2197F7D88C5ECE4A9DE898487D303879"/>
    <w:rsid w:val="0059073A"/>
  </w:style>
  <w:style w:type="paragraph" w:customStyle="1" w:styleId="9E69832E0EFAE04D862D68A6751E107D">
    <w:name w:val="9E69832E0EFAE04D862D68A6751E107D"/>
    <w:rsid w:val="0059073A"/>
  </w:style>
  <w:style w:type="paragraph" w:customStyle="1" w:styleId="6D7A7E337664DA4B8C45BB189913BC80">
    <w:name w:val="6D7A7E337664DA4B8C45BB189913BC80"/>
    <w:rsid w:val="0059073A"/>
  </w:style>
  <w:style w:type="paragraph" w:customStyle="1" w:styleId="A773B9939A31494C9CC2565D14447D58">
    <w:name w:val="A773B9939A31494C9CC2565D14447D58"/>
    <w:rsid w:val="0059073A"/>
  </w:style>
  <w:style w:type="paragraph" w:customStyle="1" w:styleId="9D2FCDD62C0B874F8FD6218132C58AD6">
    <w:name w:val="9D2FCDD62C0B874F8FD6218132C58AD6"/>
    <w:rsid w:val="005907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C94986-E8C0-FF40-B851-2140F8E94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Macintosh HD:Applications:Microsoft Office 2011:Office:Media:Templates:Print Layout View:Miscellaneous:Lesson Plan.dotx</Template>
  <TotalTime>1</TotalTime>
  <Pages>3</Pages>
  <Words>484</Words>
  <Characters>2760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Industrial Workshop – Application Form for Local Organisers </vt:lpstr>
    </vt:vector>
  </TitlesOfParts>
  <Manager/>
  <Company/>
  <LinksUpToDate>false</LinksUpToDate>
  <CharactersWithSpaces>3238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Industrial Workshop – Application Form for Local Organisers </dc:title>
  <dc:subject/>
  <dc:creator>Filipa Vance</dc:creator>
  <cp:keywords/>
  <dc:description/>
  <cp:lastModifiedBy>Filipa Vance</cp:lastModifiedBy>
  <cp:revision>2</cp:revision>
  <cp:lastPrinted>2015-07-30T13:23:00Z</cp:lastPrinted>
  <dcterms:created xsi:type="dcterms:W3CDTF">2018-01-16T13:26:00Z</dcterms:created>
  <dcterms:modified xsi:type="dcterms:W3CDTF">2018-01-16T13:26:00Z</dcterms:modified>
  <cp:category/>
</cp:coreProperties>
</file>