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page" w:tblpX="505" w:tblpY="285"/>
        <w:tblW w:w="5000" w:type="pct"/>
        <w:tblLayout w:type="fixed"/>
        <w:tblLook w:val="04A0" w:firstRow="1" w:lastRow="0" w:firstColumn="1" w:lastColumn="0" w:noHBand="0" w:noVBand="1"/>
      </w:tblPr>
      <w:tblGrid>
        <w:gridCol w:w="10973"/>
      </w:tblGrid>
      <w:tr w:rsidR="00F90160" w14:paraId="7EE08DE6" w14:textId="77777777" w:rsidTr="00F90160">
        <w:tc>
          <w:tcPr>
            <w:tcW w:w="5000" w:type="pct"/>
            <w:shd w:val="clear" w:color="auto" w:fill="C0504D" w:themeFill="accent2"/>
          </w:tcPr>
          <w:p w14:paraId="302F2204" w14:textId="77777777" w:rsidR="00F90160" w:rsidRDefault="00F90160" w:rsidP="0060680A">
            <w:pPr>
              <w:pStyle w:val="NoSpacing"/>
              <w:jc w:val="center"/>
            </w:pPr>
          </w:p>
        </w:tc>
      </w:tr>
      <w:tr w:rsidR="00F90160" w14:paraId="522D1FA6" w14:textId="77777777" w:rsidTr="00F90160">
        <w:trPr>
          <w:trHeight w:val="1510"/>
        </w:trPr>
        <w:tc>
          <w:tcPr>
            <w:tcW w:w="5000" w:type="pct"/>
            <w:vAlign w:val="center"/>
          </w:tcPr>
          <w:p w14:paraId="07B0A080" w14:textId="0A0A4167" w:rsidR="00F90160" w:rsidRPr="0060680A" w:rsidRDefault="00F1146C" w:rsidP="0075560D">
            <w:pPr>
              <w:tabs>
                <w:tab w:val="left" w:pos="5387"/>
              </w:tabs>
              <w:spacing w:after="0"/>
              <w:jc w:val="center"/>
              <w:rPr>
                <w:color w:val="C0504D" w:themeColor="accent2"/>
                <w:sz w:val="44"/>
                <w:szCs w:val="44"/>
              </w:rPr>
            </w:pPr>
            <w:sdt>
              <w:sdtPr>
                <w:rPr>
                  <w:color w:val="C0504D" w:themeColor="accent2"/>
                  <w:sz w:val="44"/>
                  <w:szCs w:val="44"/>
                </w:rPr>
                <w:alias w:val="Title"/>
                <w:tag w:val=""/>
                <w:id w:val="-841541200"/>
                <w:placeholder>
                  <w:docPart w:val="C7D5CC4D47871E4B8E48FE0281420BBD"/>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F90160">
                  <w:rPr>
                    <w:color w:val="C0504D" w:themeColor="accent2"/>
                    <w:sz w:val="44"/>
                    <w:szCs w:val="44"/>
                    <w:lang w:val="en-GB"/>
                  </w:rPr>
                  <w:t xml:space="preserve"> </w:t>
                </w:r>
                <w:r w:rsidR="0075560D">
                  <w:rPr>
                    <w:color w:val="C0504D" w:themeColor="accent2"/>
                    <w:sz w:val="44"/>
                    <w:szCs w:val="44"/>
                    <w:lang w:val="en-GB"/>
                  </w:rPr>
                  <w:t>European Study Groups with Industry</w:t>
                </w:r>
                <w:r w:rsidR="00F90160">
                  <w:rPr>
                    <w:color w:val="C0504D" w:themeColor="accent2"/>
                    <w:sz w:val="44"/>
                    <w:szCs w:val="44"/>
                    <w:lang w:val="en-GB"/>
                  </w:rPr>
                  <w:t xml:space="preserve"> – Application </w:t>
                </w:r>
                <w:r w:rsidR="001B0380">
                  <w:rPr>
                    <w:color w:val="C0504D" w:themeColor="accent2"/>
                    <w:sz w:val="44"/>
                    <w:szCs w:val="44"/>
                    <w:lang w:val="en-GB"/>
                  </w:rPr>
                  <w:t xml:space="preserve">Form for Local </w:t>
                </w:r>
                <w:r w:rsidR="00173913">
                  <w:rPr>
                    <w:color w:val="C0504D" w:themeColor="accent2"/>
                    <w:sz w:val="44"/>
                    <w:szCs w:val="44"/>
                    <w:lang w:val="en-GB"/>
                  </w:rPr>
                  <w:t xml:space="preserve">Organisers </w:t>
                </w:r>
              </w:sdtContent>
            </w:sdt>
          </w:p>
        </w:tc>
      </w:tr>
      <w:tr w:rsidR="00F90160" w14:paraId="7279921D" w14:textId="77777777" w:rsidTr="00F90160">
        <w:trPr>
          <w:trHeight w:val="61"/>
        </w:trPr>
        <w:tc>
          <w:tcPr>
            <w:tcW w:w="5000" w:type="pct"/>
            <w:shd w:val="clear" w:color="auto" w:fill="C0504D" w:themeFill="accent2"/>
          </w:tcPr>
          <w:p w14:paraId="282407C9" w14:textId="77777777" w:rsidR="00F90160" w:rsidRDefault="00F90160" w:rsidP="0060680A">
            <w:pPr>
              <w:pStyle w:val="NoSpacing"/>
              <w:jc w:val="center"/>
            </w:pPr>
          </w:p>
        </w:tc>
      </w:tr>
    </w:tbl>
    <w:p w14:paraId="145F466C" w14:textId="77777777" w:rsidR="004D62A3" w:rsidRDefault="004D62A3" w:rsidP="00156D63">
      <w:pPr>
        <w:widowControl w:val="0"/>
        <w:autoSpaceDE w:val="0"/>
        <w:autoSpaceDN w:val="0"/>
        <w:adjustRightInd w:val="0"/>
        <w:spacing w:after="120" w:line="240" w:lineRule="auto"/>
        <w:jc w:val="both"/>
        <w:rPr>
          <w:rFonts w:ascii="Arial" w:hAnsi="Arial" w:cs="Arial"/>
          <w:color w:val="auto"/>
          <w:sz w:val="22"/>
          <w:szCs w:val="22"/>
        </w:rPr>
      </w:pPr>
    </w:p>
    <w:p w14:paraId="0C4E0C2F" w14:textId="2CD666F4" w:rsidR="00774540" w:rsidRDefault="004D62A3" w:rsidP="00156D63">
      <w:pPr>
        <w:widowControl w:val="0"/>
        <w:autoSpaceDE w:val="0"/>
        <w:autoSpaceDN w:val="0"/>
        <w:adjustRightInd w:val="0"/>
        <w:spacing w:after="120" w:line="240" w:lineRule="auto"/>
        <w:jc w:val="both"/>
        <w:rPr>
          <w:rFonts w:ascii="Arial" w:hAnsi="Arial" w:cs="Arial"/>
          <w:color w:val="auto"/>
          <w:sz w:val="22"/>
          <w:szCs w:val="22"/>
        </w:rPr>
      </w:pPr>
      <w:r>
        <w:rPr>
          <w:rFonts w:ascii="Arial" w:hAnsi="Arial" w:cs="Arial"/>
          <w:color w:val="auto"/>
          <w:sz w:val="22"/>
          <w:szCs w:val="22"/>
        </w:rPr>
        <w:t xml:space="preserve">Please ensure that you read the </w:t>
      </w:r>
      <w:r w:rsidR="0075560D">
        <w:rPr>
          <w:rFonts w:ascii="Arial" w:hAnsi="Arial" w:cs="Arial"/>
          <w:color w:val="auto"/>
          <w:sz w:val="22"/>
          <w:szCs w:val="22"/>
        </w:rPr>
        <w:t>European Study Group with Industry (ESGI)</w:t>
      </w:r>
      <w:r>
        <w:rPr>
          <w:rFonts w:ascii="Arial" w:hAnsi="Arial" w:cs="Arial"/>
          <w:color w:val="auto"/>
          <w:sz w:val="22"/>
          <w:szCs w:val="22"/>
        </w:rPr>
        <w:t xml:space="preserve"> Application Guidelines before completing the form below. </w:t>
      </w:r>
    </w:p>
    <w:p w14:paraId="6CB1B19B" w14:textId="196A00E6"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THE APPLICANT</w:t>
      </w:r>
    </w:p>
    <w:p w14:paraId="006FD139" w14:textId="67FBE084" w:rsidR="00880ADD" w:rsidRPr="00BD7079"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Details of the main applicant </w:t>
      </w:r>
    </w:p>
    <w:p w14:paraId="54097FB7" w14:textId="77777777" w:rsidR="004952F0" w:rsidRPr="00CA4578" w:rsidRDefault="004952F0" w:rsidP="004952F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Title:</w:t>
      </w:r>
      <w:r w:rsidRPr="00880ADD">
        <w:rPr>
          <w:rFonts w:ascii="Arial" w:hAnsi="Arial" w:cs="Arial"/>
          <w:color w:val="auto"/>
          <w:sz w:val="22"/>
          <w:szCs w:val="22"/>
        </w:rPr>
        <w:t xml:space="preserve">  </w:t>
      </w:r>
      <w:r>
        <w:rPr>
          <w:rFonts w:ascii="Arial" w:hAnsi="Arial" w:cs="Arial"/>
          <w:color w:val="auto"/>
          <w:sz w:val="22"/>
          <w:szCs w:val="22"/>
        </w:rPr>
        <w:tab/>
      </w:r>
      <w:r>
        <w:rPr>
          <w:rFonts w:ascii="Arial" w:hAnsi="Arial" w:cs="Arial"/>
          <w:color w:val="auto"/>
          <w:sz w:val="22"/>
          <w:szCs w:val="22"/>
        </w:rPr>
        <w:tab/>
      </w:r>
      <w:r>
        <w:rPr>
          <w:rFonts w:ascii="Arial" w:hAnsi="Arial" w:cs="Arial"/>
          <w:color w:val="auto"/>
          <w:sz w:val="22"/>
          <w:szCs w:val="22"/>
        </w:rPr>
        <w:tab/>
      </w:r>
      <w:r w:rsidRPr="00774540">
        <w:rPr>
          <w:rFonts w:ascii="Arial" w:hAnsi="Arial" w:cs="Arial"/>
          <w:b/>
          <w:color w:val="auto"/>
          <w:sz w:val="22"/>
          <w:szCs w:val="22"/>
        </w:rPr>
        <w:t xml:space="preserve">Male/female: </w:t>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r>
      <w:r>
        <w:rPr>
          <w:rFonts w:ascii="Arial" w:hAnsi="Arial" w:cs="Arial"/>
          <w:b/>
          <w:color w:val="auto"/>
          <w:sz w:val="22"/>
          <w:szCs w:val="22"/>
        </w:rPr>
        <w:tab/>
        <w:t xml:space="preserve">Date of PhD Viva: </w:t>
      </w:r>
    </w:p>
    <w:p w14:paraId="6C3C33BF" w14:textId="5CC3B6C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First name: </w:t>
      </w:r>
    </w:p>
    <w:p w14:paraId="5B47DFDC" w14:textId="11AFDC51"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Surname</w:t>
      </w:r>
      <w:r w:rsidR="00173913" w:rsidRPr="00774540">
        <w:rPr>
          <w:rFonts w:ascii="Arial" w:hAnsi="Arial" w:cs="Arial"/>
          <w:b/>
          <w:color w:val="auto"/>
          <w:sz w:val="22"/>
          <w:szCs w:val="22"/>
        </w:rPr>
        <w:t>:  </w:t>
      </w:r>
    </w:p>
    <w:p w14:paraId="2E32282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Current employment: </w:t>
      </w:r>
    </w:p>
    <w:p w14:paraId="5C9A2996" w14:textId="553B792C"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Address </w:t>
      </w:r>
    </w:p>
    <w:p w14:paraId="65A46360" w14:textId="23100342"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Telephone</w:t>
      </w:r>
      <w:r w:rsidR="00173913" w:rsidRPr="00774540">
        <w:rPr>
          <w:rFonts w:ascii="Arial" w:hAnsi="Arial" w:cs="Arial"/>
          <w:b/>
          <w:color w:val="auto"/>
          <w:sz w:val="22"/>
          <w:szCs w:val="22"/>
        </w:rPr>
        <w:t>:  </w:t>
      </w:r>
    </w:p>
    <w:p w14:paraId="09990893"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Email: </w:t>
      </w:r>
    </w:p>
    <w:p w14:paraId="213A3B6E" w14:textId="4EEAAC78" w:rsidR="00880ADD"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Website </w:t>
      </w:r>
      <w:r w:rsidRPr="00774540">
        <w:rPr>
          <w:rFonts w:ascii="Arial" w:hAnsi="Arial" w:cs="Arial"/>
          <w:b/>
          <w:i/>
          <w:color w:val="auto"/>
          <w:sz w:val="22"/>
          <w:szCs w:val="22"/>
        </w:rPr>
        <w:t>(optional)</w:t>
      </w:r>
      <w:r w:rsidRPr="00774540">
        <w:rPr>
          <w:rFonts w:ascii="Arial" w:hAnsi="Arial" w:cs="Arial"/>
          <w:b/>
          <w:color w:val="auto"/>
          <w:sz w:val="22"/>
          <w:szCs w:val="22"/>
        </w:rPr>
        <w:t xml:space="preserve">: </w:t>
      </w:r>
    </w:p>
    <w:p w14:paraId="1EA5C543" w14:textId="77777777" w:rsidR="006917FB" w:rsidRDefault="006917FB" w:rsidP="00D40995">
      <w:pPr>
        <w:widowControl w:val="0"/>
        <w:autoSpaceDE w:val="0"/>
        <w:autoSpaceDN w:val="0"/>
        <w:adjustRightInd w:val="0"/>
        <w:spacing w:after="120" w:line="240" w:lineRule="auto"/>
        <w:jc w:val="both"/>
        <w:rPr>
          <w:rFonts w:ascii="Arial" w:hAnsi="Arial" w:cs="Arial"/>
          <w:color w:val="auto"/>
          <w:sz w:val="22"/>
          <w:szCs w:val="22"/>
        </w:rPr>
      </w:pPr>
    </w:p>
    <w:p w14:paraId="588D539C" w14:textId="4A071A87" w:rsidR="006917FB" w:rsidRDefault="00173913"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ORGAN</w:t>
      </w:r>
      <w:r w:rsidR="006917FB">
        <w:rPr>
          <w:rFonts w:ascii="Arial" w:hAnsi="Arial" w:cs="Arial"/>
          <w:b/>
          <w:color w:val="auto"/>
          <w:sz w:val="22"/>
          <w:szCs w:val="22"/>
        </w:rPr>
        <w:t>IZING COMMITTEE</w:t>
      </w:r>
    </w:p>
    <w:p w14:paraId="52E2A1B5" w14:textId="6623D71D"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i/>
          <w:color w:val="auto"/>
          <w:sz w:val="22"/>
          <w:szCs w:val="22"/>
        </w:rPr>
        <w:t xml:space="preserve">Please list all members of the </w:t>
      </w:r>
      <w:r>
        <w:rPr>
          <w:rFonts w:ascii="Arial" w:hAnsi="Arial" w:cs="Arial"/>
          <w:i/>
          <w:color w:val="auto"/>
          <w:sz w:val="22"/>
          <w:szCs w:val="22"/>
        </w:rPr>
        <w:t>organizing</w:t>
      </w:r>
      <w:r w:rsidRPr="00774540">
        <w:rPr>
          <w:rFonts w:ascii="Arial" w:hAnsi="Arial" w:cs="Arial"/>
          <w:i/>
          <w:color w:val="auto"/>
          <w:sz w:val="22"/>
          <w:szCs w:val="22"/>
        </w:rPr>
        <w:t xml:space="preserve"> committee for your Modelling Week. Please insert more rows if necessary</w:t>
      </w:r>
      <w:r w:rsidR="00774505">
        <w:rPr>
          <w:rFonts w:ascii="Arial" w:hAnsi="Arial" w:cs="Arial"/>
          <w:b/>
          <w:color w:val="auto"/>
          <w:sz w:val="22"/>
          <w:szCs w:val="22"/>
        </w:rPr>
        <w:t>. Please articulate clearly what role each committee member will be playing in the context of this activity.</w:t>
      </w:r>
    </w:p>
    <w:p w14:paraId="5C480B34" w14:textId="77777777" w:rsidR="006917FB" w:rsidRPr="00774540"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tbl>
      <w:tblPr>
        <w:tblStyle w:val="TableGrid"/>
        <w:tblpPr w:leftFromText="180" w:rightFromText="180" w:vertAnchor="page" w:horzAnchor="page" w:tblpX="685" w:tblpY="10932"/>
        <w:tblW w:w="10740" w:type="dxa"/>
        <w:tblLook w:val="04A0" w:firstRow="1" w:lastRow="0" w:firstColumn="1" w:lastColumn="0" w:noHBand="0" w:noVBand="1"/>
      </w:tblPr>
      <w:tblGrid>
        <w:gridCol w:w="642"/>
        <w:gridCol w:w="1597"/>
        <w:gridCol w:w="1889"/>
        <w:gridCol w:w="918"/>
        <w:gridCol w:w="2866"/>
        <w:gridCol w:w="2828"/>
      </w:tblGrid>
      <w:tr w:rsidR="00FB33DA" w14:paraId="66D92EB1" w14:textId="77777777" w:rsidTr="00FB33DA">
        <w:tc>
          <w:tcPr>
            <w:tcW w:w="642" w:type="dxa"/>
          </w:tcPr>
          <w:p w14:paraId="7EAE688E"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Title</w:t>
            </w:r>
          </w:p>
        </w:tc>
        <w:tc>
          <w:tcPr>
            <w:tcW w:w="1597" w:type="dxa"/>
          </w:tcPr>
          <w:p w14:paraId="03EDF904"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Name</w:t>
            </w:r>
          </w:p>
        </w:tc>
        <w:tc>
          <w:tcPr>
            <w:tcW w:w="1889" w:type="dxa"/>
          </w:tcPr>
          <w:p w14:paraId="5B76B171"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Surname</w:t>
            </w:r>
          </w:p>
        </w:tc>
        <w:tc>
          <w:tcPr>
            <w:tcW w:w="918" w:type="dxa"/>
          </w:tcPr>
          <w:p w14:paraId="73823595"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M/F</w:t>
            </w:r>
          </w:p>
        </w:tc>
        <w:tc>
          <w:tcPr>
            <w:tcW w:w="2866" w:type="dxa"/>
          </w:tcPr>
          <w:p w14:paraId="654E86CB"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Job Title</w:t>
            </w:r>
          </w:p>
        </w:tc>
        <w:tc>
          <w:tcPr>
            <w:tcW w:w="2828" w:type="dxa"/>
          </w:tcPr>
          <w:p w14:paraId="109608B8" w14:textId="77777777" w:rsidR="00FB33DA" w:rsidRPr="00DD7BF9" w:rsidRDefault="00FB33DA" w:rsidP="00FB33DA">
            <w:pPr>
              <w:widowControl w:val="0"/>
              <w:autoSpaceDE w:val="0"/>
              <w:autoSpaceDN w:val="0"/>
              <w:adjustRightInd w:val="0"/>
              <w:spacing w:after="240"/>
              <w:rPr>
                <w:rFonts w:ascii="Arial" w:hAnsi="Arial" w:cs="Arial"/>
                <w:color w:val="auto"/>
                <w:szCs w:val="20"/>
              </w:rPr>
            </w:pPr>
            <w:r w:rsidRPr="00DD7BF9">
              <w:rPr>
                <w:rFonts w:ascii="Arial" w:hAnsi="Arial" w:cs="Arial"/>
                <w:color w:val="auto"/>
                <w:szCs w:val="20"/>
              </w:rPr>
              <w:t>Role and Scientific Discipline</w:t>
            </w:r>
          </w:p>
        </w:tc>
      </w:tr>
      <w:tr w:rsidR="00FB33DA" w14:paraId="115AA8C0" w14:textId="77777777" w:rsidTr="00FB33DA">
        <w:tc>
          <w:tcPr>
            <w:tcW w:w="642" w:type="dxa"/>
          </w:tcPr>
          <w:p w14:paraId="34E130D1"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1597" w:type="dxa"/>
          </w:tcPr>
          <w:p w14:paraId="3E1A86B6"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1889" w:type="dxa"/>
          </w:tcPr>
          <w:p w14:paraId="1AAEC438"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918" w:type="dxa"/>
          </w:tcPr>
          <w:p w14:paraId="3DAA527D"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2866" w:type="dxa"/>
          </w:tcPr>
          <w:p w14:paraId="4A2B5D73"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2828" w:type="dxa"/>
          </w:tcPr>
          <w:p w14:paraId="7CACEF06"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r>
      <w:tr w:rsidR="00FB33DA" w14:paraId="0C136BAD" w14:textId="77777777" w:rsidTr="00FB33DA">
        <w:tc>
          <w:tcPr>
            <w:tcW w:w="642" w:type="dxa"/>
          </w:tcPr>
          <w:p w14:paraId="5E08930F"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1597" w:type="dxa"/>
          </w:tcPr>
          <w:p w14:paraId="09FE80F7"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1889" w:type="dxa"/>
          </w:tcPr>
          <w:p w14:paraId="03A64765"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918" w:type="dxa"/>
          </w:tcPr>
          <w:p w14:paraId="1D0DA1FE"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2866" w:type="dxa"/>
          </w:tcPr>
          <w:p w14:paraId="2F0C5EDF"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c>
          <w:tcPr>
            <w:tcW w:w="2828" w:type="dxa"/>
          </w:tcPr>
          <w:p w14:paraId="08A06370" w14:textId="77777777" w:rsidR="00FB33DA" w:rsidRDefault="00FB33DA" w:rsidP="00FB33DA">
            <w:pPr>
              <w:widowControl w:val="0"/>
              <w:autoSpaceDE w:val="0"/>
              <w:autoSpaceDN w:val="0"/>
              <w:adjustRightInd w:val="0"/>
              <w:spacing w:after="240"/>
              <w:rPr>
                <w:rFonts w:ascii="Arial" w:hAnsi="Arial" w:cs="Arial"/>
                <w:color w:val="auto"/>
                <w:sz w:val="22"/>
                <w:szCs w:val="22"/>
              </w:rPr>
            </w:pPr>
          </w:p>
        </w:tc>
      </w:tr>
    </w:tbl>
    <w:p w14:paraId="4F033A3A"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629910C7" w14:textId="0B689C8A" w:rsidR="006917FB" w:rsidRDefault="00DD7BF9"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EVENT DETAILS</w:t>
      </w:r>
      <w:r w:rsidR="006917FB">
        <w:rPr>
          <w:rFonts w:ascii="Arial" w:hAnsi="Arial" w:cs="Arial"/>
          <w:b/>
          <w:color w:val="auto"/>
          <w:sz w:val="22"/>
          <w:szCs w:val="22"/>
        </w:rPr>
        <w:t xml:space="preserve"> </w:t>
      </w:r>
      <w:r w:rsidR="00173913">
        <w:rPr>
          <w:rFonts w:ascii="Arial" w:hAnsi="Arial" w:cs="Arial"/>
          <w:b/>
          <w:color w:val="auto"/>
          <w:sz w:val="22"/>
          <w:szCs w:val="22"/>
        </w:rPr>
        <w:t>AND INFRASTRUCTURE AVAILABLE</w:t>
      </w:r>
    </w:p>
    <w:p w14:paraId="7CE713D2" w14:textId="22C3A2B7" w:rsidR="006917FB" w:rsidRPr="00DD7BF9"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880ADD">
        <w:rPr>
          <w:rFonts w:ascii="Arial" w:hAnsi="Arial" w:cs="Arial"/>
          <w:color w:val="auto"/>
          <w:sz w:val="22"/>
          <w:szCs w:val="22"/>
        </w:rPr>
        <w:t>Please</w:t>
      </w:r>
      <w:r w:rsidR="00DD7BF9">
        <w:rPr>
          <w:rFonts w:ascii="Arial" w:hAnsi="Arial" w:cs="Arial"/>
          <w:color w:val="auto"/>
          <w:sz w:val="22"/>
          <w:szCs w:val="22"/>
        </w:rPr>
        <w:t xml:space="preserve"> </w:t>
      </w:r>
      <w:r w:rsidRPr="00880ADD">
        <w:rPr>
          <w:rFonts w:ascii="Arial" w:hAnsi="Arial" w:cs="Arial"/>
          <w:color w:val="auto"/>
          <w:sz w:val="22"/>
          <w:szCs w:val="22"/>
        </w:rPr>
        <w:t>provide details of the intended location</w:t>
      </w:r>
      <w:r w:rsidR="00173913">
        <w:rPr>
          <w:rFonts w:ascii="Arial" w:hAnsi="Arial" w:cs="Arial"/>
          <w:color w:val="auto"/>
          <w:sz w:val="22"/>
          <w:szCs w:val="22"/>
        </w:rPr>
        <w:t>, including details of accommodation, local transport and distance between accommodation and the education center</w:t>
      </w:r>
      <w:r w:rsidRPr="00880ADD">
        <w:rPr>
          <w:rFonts w:ascii="Arial" w:hAnsi="Arial" w:cs="Arial"/>
          <w:color w:val="auto"/>
          <w:sz w:val="22"/>
          <w:szCs w:val="22"/>
        </w:rPr>
        <w:t>. Describe the facilities such as the availability</w:t>
      </w:r>
      <w:r w:rsidR="00173913">
        <w:rPr>
          <w:rFonts w:ascii="Arial" w:hAnsi="Arial" w:cs="Arial"/>
          <w:color w:val="auto"/>
          <w:sz w:val="22"/>
          <w:szCs w:val="22"/>
        </w:rPr>
        <w:t>, and size</w:t>
      </w:r>
      <w:r w:rsidRPr="00880ADD">
        <w:rPr>
          <w:rFonts w:ascii="Arial" w:hAnsi="Arial" w:cs="Arial"/>
          <w:color w:val="auto"/>
          <w:sz w:val="22"/>
          <w:szCs w:val="22"/>
        </w:rPr>
        <w:t>,</w:t>
      </w:r>
      <w:r w:rsidR="00173913">
        <w:rPr>
          <w:rFonts w:ascii="Arial" w:hAnsi="Arial" w:cs="Arial"/>
          <w:color w:val="auto"/>
          <w:sz w:val="22"/>
          <w:szCs w:val="22"/>
        </w:rPr>
        <w:t xml:space="preserve"> of rooms for lectures, working groups, social spaces,</w:t>
      </w:r>
      <w:r w:rsidRPr="00880ADD">
        <w:rPr>
          <w:rFonts w:ascii="Arial" w:hAnsi="Arial" w:cs="Arial"/>
          <w:color w:val="auto"/>
          <w:sz w:val="22"/>
          <w:szCs w:val="22"/>
        </w:rPr>
        <w:t xml:space="preserve"> common/co</w:t>
      </w:r>
      <w:r>
        <w:rPr>
          <w:rFonts w:ascii="Lucida Grande" w:hAnsi="Lucida Grande" w:cs="Lucida Grande"/>
          <w:color w:val="auto"/>
          <w:sz w:val="22"/>
          <w:szCs w:val="22"/>
        </w:rPr>
        <w:t>ff</w:t>
      </w:r>
      <w:r>
        <w:rPr>
          <w:rFonts w:ascii="Arial" w:hAnsi="Arial" w:cs="Arial"/>
          <w:color w:val="auto"/>
          <w:sz w:val="22"/>
          <w:szCs w:val="22"/>
        </w:rPr>
        <w:t xml:space="preserve">ee room, </w:t>
      </w:r>
      <w:r w:rsidR="00173913">
        <w:rPr>
          <w:rFonts w:ascii="Arial" w:hAnsi="Arial" w:cs="Arial"/>
          <w:color w:val="auto"/>
          <w:sz w:val="22"/>
          <w:szCs w:val="22"/>
        </w:rPr>
        <w:t>and location</w:t>
      </w:r>
      <w:r>
        <w:rPr>
          <w:rFonts w:ascii="Arial" w:hAnsi="Arial" w:cs="Arial"/>
          <w:color w:val="auto"/>
          <w:sz w:val="22"/>
          <w:szCs w:val="22"/>
        </w:rPr>
        <w:t xml:space="preserve"> for lunches. </w:t>
      </w:r>
      <w:r w:rsidR="008A1FA8">
        <w:rPr>
          <w:rFonts w:ascii="Arial" w:hAnsi="Arial" w:cs="Arial"/>
          <w:i/>
          <w:color w:val="auto"/>
          <w:sz w:val="22"/>
          <w:szCs w:val="22"/>
        </w:rPr>
        <w:t xml:space="preserve">(Max </w:t>
      </w:r>
      <w:r w:rsidR="00C87979">
        <w:rPr>
          <w:rFonts w:ascii="Arial" w:hAnsi="Arial" w:cs="Arial"/>
          <w:i/>
          <w:color w:val="auto"/>
          <w:sz w:val="22"/>
          <w:szCs w:val="22"/>
        </w:rPr>
        <w:t>3</w:t>
      </w:r>
      <w:r w:rsidR="00DD7BF9" w:rsidRPr="00DD7BF9">
        <w:rPr>
          <w:rFonts w:ascii="Arial" w:hAnsi="Arial" w:cs="Arial"/>
          <w:i/>
          <w:color w:val="auto"/>
          <w:sz w:val="22"/>
          <w:szCs w:val="22"/>
        </w:rPr>
        <w:t>00 words)</w:t>
      </w:r>
    </w:p>
    <w:p w14:paraId="7744E334"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631D3F1B"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A7E8BB3"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13C245B8" w14:textId="0E8B0C0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lastRenderedPageBreak/>
        <w:t>PROPOSED DATES</w:t>
      </w:r>
    </w:p>
    <w:p w14:paraId="18F74EF5" w14:textId="4A1F76CB" w:rsidR="006917FB" w:rsidRDefault="00E67497"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000000" w:themeColor="text1"/>
          <w:sz w:val="22"/>
          <w:szCs w:val="22"/>
        </w:rPr>
      </w:pPr>
      <w:r w:rsidRPr="00507B08">
        <w:rPr>
          <w:rFonts w:ascii="Arial" w:hAnsi="Arial" w:cs="Arial"/>
          <w:i/>
          <w:color w:val="auto"/>
          <w:sz w:val="22"/>
          <w:szCs w:val="22"/>
        </w:rPr>
        <w:t xml:space="preserve">Please give details of proposed start and end dates. </w:t>
      </w:r>
      <w:r w:rsidRPr="00507B08">
        <w:rPr>
          <w:rFonts w:ascii="Arial" w:hAnsi="Arial" w:cs="Arial"/>
          <w:i/>
          <w:color w:val="000000" w:themeColor="text1"/>
          <w:sz w:val="22"/>
          <w:szCs w:val="22"/>
        </w:rPr>
        <w:t>All activities will have to take place either during between 1st May 2018 and 30th April 2019 (Grant Period 3) or 1st May 2019 and 30th April 2020 (Grant Period 4). No activities can span across two grant periods.</w:t>
      </w:r>
    </w:p>
    <w:p w14:paraId="5DAB9A7F" w14:textId="77777777" w:rsidR="00E67497" w:rsidRPr="00E67497" w:rsidRDefault="00E67497"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bookmarkStart w:id="0" w:name="_GoBack"/>
      <w:bookmarkEnd w:id="0"/>
    </w:p>
    <w:p w14:paraId="391E831A"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3E506A4A" w14:textId="07B5251C"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MOTIVATION AND JUSTIFICATION</w:t>
      </w:r>
      <w:r w:rsidR="008A1FA8">
        <w:rPr>
          <w:rFonts w:ascii="Arial" w:hAnsi="Arial" w:cs="Arial"/>
          <w:b/>
          <w:color w:val="auto"/>
          <w:sz w:val="22"/>
          <w:szCs w:val="22"/>
        </w:rPr>
        <w:t xml:space="preserve"> </w:t>
      </w:r>
      <w:r w:rsidR="008A1FA8">
        <w:rPr>
          <w:rFonts w:ascii="Arial" w:hAnsi="Arial" w:cs="Arial"/>
          <w:i/>
          <w:color w:val="auto"/>
          <w:sz w:val="22"/>
          <w:szCs w:val="22"/>
        </w:rPr>
        <w:t xml:space="preserve">(Max </w:t>
      </w:r>
      <w:r w:rsidR="00C87979">
        <w:rPr>
          <w:rFonts w:ascii="Arial" w:hAnsi="Arial" w:cs="Arial"/>
          <w:i/>
          <w:color w:val="auto"/>
          <w:sz w:val="22"/>
          <w:szCs w:val="22"/>
        </w:rPr>
        <w:t>3</w:t>
      </w:r>
      <w:r w:rsidR="008A1FA8">
        <w:rPr>
          <w:rFonts w:ascii="Arial" w:hAnsi="Arial" w:cs="Arial"/>
          <w:i/>
          <w:color w:val="auto"/>
          <w:sz w:val="22"/>
          <w:szCs w:val="22"/>
        </w:rPr>
        <w:t>00 words)</w:t>
      </w:r>
    </w:p>
    <w:p w14:paraId="6B5FCF8E" w14:textId="451680BA" w:rsidR="006917FB" w:rsidRDefault="006917FB" w:rsidP="00DD7BF9">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6917FB">
        <w:rPr>
          <w:rFonts w:ascii="Arial" w:hAnsi="Arial" w:cs="Arial"/>
          <w:i/>
          <w:color w:val="auto"/>
          <w:sz w:val="22"/>
          <w:szCs w:val="22"/>
        </w:rPr>
        <w:t>Please give details of your motivation to host a</w:t>
      </w:r>
      <w:r w:rsidR="008A1FA8">
        <w:rPr>
          <w:rFonts w:ascii="Arial" w:hAnsi="Arial" w:cs="Arial"/>
          <w:i/>
          <w:color w:val="auto"/>
          <w:sz w:val="22"/>
          <w:szCs w:val="22"/>
        </w:rPr>
        <w:t>n</w:t>
      </w:r>
      <w:r w:rsidRPr="006917FB">
        <w:rPr>
          <w:rFonts w:ascii="Arial" w:hAnsi="Arial" w:cs="Arial"/>
          <w:i/>
          <w:color w:val="auto"/>
          <w:sz w:val="22"/>
          <w:szCs w:val="22"/>
        </w:rPr>
        <w:t xml:space="preserve"> </w:t>
      </w:r>
      <w:r w:rsidR="008A1FA8">
        <w:rPr>
          <w:rFonts w:ascii="Arial" w:hAnsi="Arial" w:cs="Arial"/>
          <w:i/>
          <w:color w:val="auto"/>
          <w:sz w:val="22"/>
          <w:szCs w:val="22"/>
        </w:rPr>
        <w:t>ESGI</w:t>
      </w:r>
      <w:r w:rsidRPr="006917FB">
        <w:rPr>
          <w:rFonts w:ascii="Arial" w:hAnsi="Arial" w:cs="Arial"/>
          <w:i/>
          <w:color w:val="auto"/>
          <w:sz w:val="22"/>
          <w:szCs w:val="22"/>
        </w:rPr>
        <w:t xml:space="preserve"> and explain how this event will achieve its goals. </w:t>
      </w:r>
      <w:r w:rsidR="00DD7BF9">
        <w:rPr>
          <w:rFonts w:ascii="Arial" w:hAnsi="Arial" w:cs="Arial"/>
          <w:i/>
          <w:color w:val="auto"/>
          <w:sz w:val="22"/>
          <w:szCs w:val="22"/>
        </w:rPr>
        <w:t xml:space="preserve">Please </w:t>
      </w:r>
      <w:r w:rsidR="003C3621">
        <w:rPr>
          <w:rFonts w:ascii="Arial" w:hAnsi="Arial" w:cs="Arial"/>
          <w:i/>
          <w:color w:val="auto"/>
          <w:sz w:val="22"/>
          <w:szCs w:val="22"/>
        </w:rPr>
        <w:t xml:space="preserve">describe </w:t>
      </w:r>
      <w:r w:rsidR="00DD7BF9">
        <w:rPr>
          <w:rFonts w:ascii="Arial" w:hAnsi="Arial" w:cs="Arial"/>
          <w:i/>
          <w:color w:val="auto"/>
          <w:sz w:val="22"/>
          <w:szCs w:val="22"/>
        </w:rPr>
        <w:t>ho</w:t>
      </w:r>
      <w:r w:rsidR="003C3621">
        <w:rPr>
          <w:rFonts w:ascii="Arial" w:hAnsi="Arial" w:cs="Arial"/>
          <w:i/>
          <w:color w:val="auto"/>
          <w:sz w:val="22"/>
          <w:szCs w:val="22"/>
        </w:rPr>
        <w:t>w</w:t>
      </w:r>
      <w:r w:rsidR="00DD7BF9">
        <w:rPr>
          <w:rFonts w:ascii="Arial" w:hAnsi="Arial" w:cs="Arial"/>
          <w:i/>
          <w:color w:val="auto"/>
          <w:sz w:val="22"/>
          <w:szCs w:val="22"/>
        </w:rPr>
        <w:t xml:space="preserve"> this proposal fits in wi</w:t>
      </w:r>
      <w:r w:rsidR="008A1FA8">
        <w:rPr>
          <w:rFonts w:ascii="Arial" w:hAnsi="Arial" w:cs="Arial"/>
          <w:i/>
          <w:color w:val="auto"/>
          <w:sz w:val="22"/>
          <w:szCs w:val="22"/>
        </w:rPr>
        <w:t>th MI-NET goals and objectives and will also:</w:t>
      </w:r>
    </w:p>
    <w:p w14:paraId="19FAC9A5" w14:textId="7C3DF95A" w:rsidR="008A1FA8" w:rsidRDefault="008A1FA8" w:rsidP="008A1FA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Pr>
          <w:rFonts w:ascii="Arial" w:hAnsi="Arial" w:cs="Arial"/>
          <w:i/>
          <w:color w:val="auto"/>
          <w:sz w:val="22"/>
          <w:szCs w:val="22"/>
        </w:rPr>
        <w:tab/>
        <w:t>Increase activity in industrial mathematics</w:t>
      </w:r>
    </w:p>
    <w:p w14:paraId="304C5AA3" w14:textId="4F99FC6E" w:rsidR="008A1FA8" w:rsidRDefault="008A1FA8" w:rsidP="008A1FA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Pr>
          <w:rFonts w:ascii="Arial" w:hAnsi="Arial" w:cs="Arial"/>
          <w:i/>
          <w:color w:val="auto"/>
          <w:sz w:val="22"/>
          <w:szCs w:val="22"/>
        </w:rPr>
        <w:tab/>
        <w:t>Spread awareness of the benefits of mathematics</w:t>
      </w:r>
    </w:p>
    <w:p w14:paraId="1EDFCA8B" w14:textId="0549E5C8" w:rsidR="008A1FA8" w:rsidRDefault="008A1FA8" w:rsidP="008A1FA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Pr>
          <w:rFonts w:ascii="Arial" w:hAnsi="Arial" w:cs="Arial"/>
          <w:i/>
          <w:color w:val="auto"/>
          <w:sz w:val="22"/>
          <w:szCs w:val="22"/>
        </w:rPr>
        <w:tab/>
        <w:t>Increase the technology transfer between application areas</w:t>
      </w:r>
    </w:p>
    <w:p w14:paraId="6175F521" w14:textId="7F00E79E" w:rsidR="008A1FA8" w:rsidRPr="006917FB" w:rsidRDefault="008A1FA8" w:rsidP="008A1FA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Pr>
          <w:rFonts w:ascii="Arial" w:hAnsi="Arial" w:cs="Arial"/>
          <w:i/>
          <w:color w:val="auto"/>
          <w:sz w:val="22"/>
          <w:szCs w:val="22"/>
        </w:rPr>
        <w:tab/>
        <w:t>Enable mathematicians to identify and classify the types of problems that occur in different industries and to encourage them to apply their knowledge and skills in new areas</w:t>
      </w:r>
    </w:p>
    <w:p w14:paraId="6504374D" w14:textId="77777777" w:rsidR="006917FB" w:rsidRDefault="006917FB" w:rsidP="008A1FA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b/>
          <w:color w:val="auto"/>
          <w:sz w:val="22"/>
          <w:szCs w:val="22"/>
        </w:rPr>
      </w:pPr>
    </w:p>
    <w:p w14:paraId="5F5C11D9"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826B28E"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2F9CD56E" w14:textId="30746DF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BUDGET</w:t>
      </w:r>
    </w:p>
    <w:p w14:paraId="1691CBF7" w14:textId="7C16AA51" w:rsidR="006917FB" w:rsidRDefault="009A1380"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provide details of costs to be incurred together with a justification for each budget line. All costs will need to be calculated in EURO. </w:t>
      </w:r>
      <w:r>
        <w:rPr>
          <w:rFonts w:ascii="Arial" w:hAnsi="Arial" w:cs="Arial"/>
          <w:color w:val="auto"/>
          <w:sz w:val="22"/>
          <w:szCs w:val="22"/>
        </w:rPr>
        <w:t xml:space="preserve">Please read sections </w:t>
      </w:r>
      <w:r w:rsidR="00373214">
        <w:rPr>
          <w:rFonts w:ascii="Arial" w:hAnsi="Arial" w:cs="Arial"/>
          <w:color w:val="auto"/>
          <w:sz w:val="22"/>
          <w:szCs w:val="22"/>
        </w:rPr>
        <w:t>4</w:t>
      </w:r>
      <w:r>
        <w:rPr>
          <w:rFonts w:ascii="Arial" w:hAnsi="Arial" w:cs="Arial"/>
          <w:color w:val="auto"/>
          <w:sz w:val="22"/>
          <w:szCs w:val="22"/>
        </w:rPr>
        <w:t xml:space="preserve"> and 6 of the COST Vademecum before completing this section. </w:t>
      </w:r>
      <w:hyperlink r:id="rId8" w:history="1">
        <w:r w:rsidRPr="001E02F6">
          <w:rPr>
            <w:rStyle w:val="Hyperlink"/>
            <w:rFonts w:ascii="Arial" w:hAnsi="Arial" w:cs="Arial"/>
            <w:sz w:val="22"/>
            <w:szCs w:val="22"/>
          </w:rPr>
          <w:t>http://www.cost.eu/Vademecum</w:t>
        </w:r>
      </w:hyperlink>
    </w:p>
    <w:p w14:paraId="32A6FCAB"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Local Organiser Support (LOS) covers general organization costs including printing, tea, coffee, light lunches, room hire etc. This can be reimbursed in 2 different ways, as set out below, please tick the box which suits your needs. </w:t>
      </w:r>
    </w:p>
    <w:p w14:paraId="4B37F45A"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r>
    </w:p>
    <w:p w14:paraId="3CA5FE6E" w14:textId="48FBD7A8"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Modality 1 – claim a lump sum of EUR 20 per participant for each day of the meeting. Max EUR 5,000 </w:t>
      </w:r>
      <w:r>
        <w:rPr>
          <w:rFonts w:ascii="Arial" w:hAnsi="Arial" w:cs="Arial"/>
          <w:color w:val="auto"/>
          <w:sz w:val="22"/>
          <w:szCs w:val="22"/>
        </w:rPr>
        <w:fldChar w:fldCharType="begin">
          <w:ffData>
            <w:name w:val="Check1"/>
            <w:enabled/>
            <w:calcOnExit w:val="0"/>
            <w:checkBox>
              <w:sizeAuto/>
              <w:default w:val="0"/>
            </w:checkBox>
          </w:ffData>
        </w:fldChar>
      </w:r>
      <w:bookmarkStart w:id="1" w:name="Check1"/>
      <w:r>
        <w:rPr>
          <w:rFonts w:ascii="Arial" w:hAnsi="Arial" w:cs="Arial"/>
          <w:color w:val="auto"/>
          <w:sz w:val="22"/>
          <w:szCs w:val="22"/>
        </w:rPr>
        <w:instrText xml:space="preserve"> FORMCHECKBOX </w:instrText>
      </w:r>
      <w:r w:rsidR="00F1146C">
        <w:rPr>
          <w:rFonts w:ascii="Arial" w:hAnsi="Arial" w:cs="Arial"/>
          <w:color w:val="auto"/>
          <w:sz w:val="22"/>
          <w:szCs w:val="22"/>
        </w:rPr>
      </w:r>
      <w:r w:rsidR="00F1146C">
        <w:rPr>
          <w:rFonts w:ascii="Arial" w:hAnsi="Arial" w:cs="Arial"/>
          <w:color w:val="auto"/>
          <w:sz w:val="22"/>
          <w:szCs w:val="22"/>
        </w:rPr>
        <w:fldChar w:fldCharType="separate"/>
      </w:r>
      <w:r>
        <w:rPr>
          <w:rFonts w:ascii="Arial" w:hAnsi="Arial" w:cs="Arial"/>
          <w:color w:val="auto"/>
          <w:sz w:val="22"/>
          <w:szCs w:val="22"/>
        </w:rPr>
        <w:fldChar w:fldCharType="end"/>
      </w:r>
      <w:bookmarkEnd w:id="1"/>
    </w:p>
    <w:p w14:paraId="471EA4B7"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7DA1E9C0" w14:textId="1D00B81F"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Modality 2 – claim expenses against invoices. Max EUR 10,000 </w:t>
      </w:r>
      <w:r>
        <w:rPr>
          <w:rFonts w:ascii="Arial" w:hAnsi="Arial" w:cs="Arial"/>
          <w:color w:val="auto"/>
          <w:sz w:val="22"/>
          <w:szCs w:val="22"/>
        </w:rPr>
        <w:fldChar w:fldCharType="begin">
          <w:ffData>
            <w:name w:val="Check2"/>
            <w:enabled/>
            <w:calcOnExit w:val="0"/>
            <w:checkBox>
              <w:sizeAuto/>
              <w:default w:val="0"/>
            </w:checkBox>
          </w:ffData>
        </w:fldChar>
      </w:r>
      <w:bookmarkStart w:id="2" w:name="Check2"/>
      <w:r>
        <w:rPr>
          <w:rFonts w:ascii="Arial" w:hAnsi="Arial" w:cs="Arial"/>
          <w:color w:val="auto"/>
          <w:sz w:val="22"/>
          <w:szCs w:val="22"/>
        </w:rPr>
        <w:instrText xml:space="preserve"> FORMCHECKBOX </w:instrText>
      </w:r>
      <w:r w:rsidR="00F1146C">
        <w:rPr>
          <w:rFonts w:ascii="Arial" w:hAnsi="Arial" w:cs="Arial"/>
          <w:color w:val="auto"/>
          <w:sz w:val="22"/>
          <w:szCs w:val="22"/>
        </w:rPr>
      </w:r>
      <w:r w:rsidR="00F1146C">
        <w:rPr>
          <w:rFonts w:ascii="Arial" w:hAnsi="Arial" w:cs="Arial"/>
          <w:color w:val="auto"/>
          <w:sz w:val="22"/>
          <w:szCs w:val="22"/>
        </w:rPr>
        <w:fldChar w:fldCharType="separate"/>
      </w:r>
      <w:r>
        <w:rPr>
          <w:rFonts w:ascii="Arial" w:hAnsi="Arial" w:cs="Arial"/>
          <w:color w:val="auto"/>
          <w:sz w:val="22"/>
          <w:szCs w:val="22"/>
        </w:rPr>
        <w:fldChar w:fldCharType="end"/>
      </w:r>
      <w:bookmarkEnd w:id="2"/>
    </w:p>
    <w:p w14:paraId="479172D2" w14:textId="77777777" w:rsidR="00373214" w:rsidRDefault="00373214"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E553081"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color w:val="auto"/>
          <w:sz w:val="22"/>
          <w:szCs w:val="22"/>
        </w:rPr>
      </w:pPr>
      <w:r>
        <w:rPr>
          <w:rFonts w:ascii="Arial" w:hAnsi="Arial" w:cs="Arial"/>
          <w:color w:val="auto"/>
          <w:sz w:val="22"/>
          <w:szCs w:val="22"/>
        </w:rPr>
        <w:t>LOS                                                 _________________</w:t>
      </w:r>
    </w:p>
    <w:p w14:paraId="6532964F" w14:textId="592A65A8"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sidR="007F2E82">
        <w:rPr>
          <w:rFonts w:ascii="Arial" w:hAnsi="Arial" w:cs="Arial"/>
          <w:color w:val="auto"/>
          <w:sz w:val="22"/>
          <w:szCs w:val="22"/>
        </w:rPr>
        <w:t>Participants</w:t>
      </w:r>
    </w:p>
    <w:p w14:paraId="60BD3F8C"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Accommodation                  _________________</w:t>
      </w:r>
    </w:p>
    <w:p w14:paraId="573BB872"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Travel                                  _________________</w:t>
      </w:r>
    </w:p>
    <w:p w14:paraId="46A41253" w14:textId="6E7EF0E2"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Meals                                  _________________</w:t>
      </w:r>
    </w:p>
    <w:p w14:paraId="1F5FCC20" w14:textId="77777777" w:rsidR="00373214" w:rsidRPr="000508C2"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b/>
          <w:color w:val="auto"/>
          <w:sz w:val="22"/>
          <w:szCs w:val="22"/>
        </w:rPr>
      </w:pPr>
      <w:r>
        <w:rPr>
          <w:rFonts w:ascii="Arial" w:hAnsi="Arial" w:cs="Arial"/>
          <w:color w:val="auto"/>
          <w:sz w:val="22"/>
          <w:szCs w:val="22"/>
        </w:rPr>
        <w:tab/>
      </w:r>
      <w:r>
        <w:rPr>
          <w:rFonts w:ascii="Arial" w:hAnsi="Arial" w:cs="Arial"/>
          <w:b/>
          <w:color w:val="auto"/>
          <w:sz w:val="22"/>
          <w:szCs w:val="22"/>
        </w:rPr>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3926B686"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1D3516C9"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Income</w:t>
      </w:r>
    </w:p>
    <w:p w14:paraId="18B7EA46"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Delegate Fees                    _________________</w:t>
      </w:r>
    </w:p>
    <w:p w14:paraId="62A33D52"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Sponsorship                       _________________</w:t>
      </w:r>
    </w:p>
    <w:p w14:paraId="2B744DFA"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Other (please give details) _________________</w:t>
      </w:r>
    </w:p>
    <w:p w14:paraId="27E04BD6" w14:textId="77777777" w:rsidR="00373214"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ab/>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62CA0650" w14:textId="77777777" w:rsidR="00373214" w:rsidRPr="00B706B6" w:rsidRDefault="00373214" w:rsidP="00373214">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173913">
        <w:rPr>
          <w:rFonts w:ascii="Arial" w:hAnsi="Arial" w:cs="Arial"/>
          <w:b/>
          <w:color w:val="auto"/>
          <w:sz w:val="22"/>
          <w:szCs w:val="22"/>
        </w:rPr>
        <w:t>Total amount requested from MI-NET</w:t>
      </w:r>
      <w:r>
        <w:rPr>
          <w:rFonts w:ascii="Arial" w:hAnsi="Arial" w:cs="Arial"/>
          <w:b/>
          <w:color w:val="auto"/>
          <w:sz w:val="22"/>
          <w:szCs w:val="22"/>
        </w:rPr>
        <w:t xml:space="preserve">      </w:t>
      </w:r>
    </w:p>
    <w:p w14:paraId="31EEB6BC" w14:textId="341D289B" w:rsidR="00373214" w:rsidRDefault="00373214"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b/>
          <w:color w:val="auto"/>
          <w:sz w:val="22"/>
          <w:szCs w:val="22"/>
        </w:rPr>
        <w:t>Justification:</w:t>
      </w:r>
    </w:p>
    <w:p w14:paraId="2DE518F9" w14:textId="77777777" w:rsidR="00373214" w:rsidRDefault="00373214"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749B8125"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0A58EEB2" w14:textId="7D23DC66"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D40995">
        <w:rPr>
          <w:rFonts w:ascii="Arial" w:hAnsi="Arial" w:cs="Arial"/>
          <w:b/>
          <w:color w:val="auto"/>
          <w:sz w:val="22"/>
          <w:szCs w:val="22"/>
        </w:rPr>
        <w:t>EXPECTED IMPACT</w:t>
      </w:r>
      <w:r w:rsidRPr="00880ADD">
        <w:rPr>
          <w:rFonts w:ascii="Arial" w:hAnsi="Arial" w:cs="Arial"/>
          <w:color w:val="auto"/>
          <w:sz w:val="22"/>
          <w:szCs w:val="22"/>
        </w:rPr>
        <w:t xml:space="preserve"> </w:t>
      </w:r>
      <w:r w:rsidR="00DD7BF9" w:rsidRPr="00DD7BF9">
        <w:rPr>
          <w:rFonts w:ascii="Arial" w:hAnsi="Arial" w:cs="Arial"/>
          <w:b/>
          <w:color w:val="auto"/>
          <w:sz w:val="22"/>
          <w:szCs w:val="22"/>
        </w:rPr>
        <w:t>AND DISSEMINATION</w:t>
      </w:r>
    </w:p>
    <w:p w14:paraId="0298EC38" w14:textId="1C278F38" w:rsidR="00D40995" w:rsidRPr="00DD7BF9"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D40995">
        <w:rPr>
          <w:rFonts w:ascii="Arial" w:hAnsi="Arial" w:cs="Arial"/>
          <w:i/>
          <w:color w:val="auto"/>
          <w:sz w:val="22"/>
          <w:szCs w:val="22"/>
        </w:rPr>
        <w:t>Please give details about the expected impact of the Modelling Week and how you plan to measure it.</w:t>
      </w:r>
      <w:r w:rsidR="00DD7BF9">
        <w:rPr>
          <w:rFonts w:ascii="Arial" w:hAnsi="Arial" w:cs="Arial"/>
          <w:i/>
          <w:color w:val="auto"/>
          <w:sz w:val="22"/>
          <w:szCs w:val="22"/>
        </w:rPr>
        <w:t xml:space="preserve"> Please also provide details of how you will disseminate the results of the workshop to a general audience including press, radio, social media, etc. </w:t>
      </w:r>
      <w:r w:rsidR="008A1FA8">
        <w:rPr>
          <w:rFonts w:ascii="Arial" w:hAnsi="Arial" w:cs="Arial"/>
          <w:i/>
          <w:color w:val="auto"/>
          <w:sz w:val="22"/>
          <w:szCs w:val="22"/>
        </w:rPr>
        <w:t xml:space="preserve">Finally, explain your strategy to create long-term relations with industry after this Study Group has taken place. </w:t>
      </w:r>
      <w:r w:rsidR="00DD7BF9">
        <w:rPr>
          <w:rFonts w:ascii="Arial" w:hAnsi="Arial" w:cs="Arial"/>
          <w:i/>
          <w:color w:val="auto"/>
          <w:sz w:val="22"/>
          <w:szCs w:val="22"/>
        </w:rPr>
        <w:t xml:space="preserve">(Max </w:t>
      </w:r>
      <w:r w:rsidR="00373214">
        <w:rPr>
          <w:rFonts w:ascii="Arial" w:hAnsi="Arial" w:cs="Arial"/>
          <w:i/>
          <w:color w:val="auto"/>
          <w:sz w:val="22"/>
          <w:szCs w:val="22"/>
        </w:rPr>
        <w:t>300</w:t>
      </w:r>
      <w:r w:rsidR="00DD7BF9">
        <w:rPr>
          <w:rFonts w:ascii="Arial" w:hAnsi="Arial" w:cs="Arial"/>
          <w:i/>
          <w:color w:val="auto"/>
          <w:sz w:val="22"/>
          <w:szCs w:val="22"/>
        </w:rPr>
        <w:t xml:space="preserve"> words)</w:t>
      </w:r>
    </w:p>
    <w:p w14:paraId="6571DF0F" w14:textId="77777777" w:rsidR="009E4FF3" w:rsidRDefault="009E4FF3" w:rsidP="009E4FF3">
      <w:pPr>
        <w:widowControl w:val="0"/>
        <w:autoSpaceDE w:val="0"/>
        <w:autoSpaceDN w:val="0"/>
        <w:adjustRightInd w:val="0"/>
        <w:spacing w:after="120" w:line="240" w:lineRule="auto"/>
        <w:rPr>
          <w:rFonts w:ascii="Arial" w:hAnsi="Arial" w:cs="Arial"/>
          <w:b/>
          <w:color w:val="auto"/>
          <w:sz w:val="22"/>
          <w:szCs w:val="22"/>
        </w:rPr>
      </w:pPr>
    </w:p>
    <w:p w14:paraId="5C8741AD"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b/>
          <w:color w:val="auto"/>
          <w:sz w:val="22"/>
          <w:szCs w:val="22"/>
        </w:rPr>
        <w:t>OTHER RELEVANT INFORMATION</w:t>
      </w:r>
      <w:r w:rsidRPr="00880ADD">
        <w:rPr>
          <w:rFonts w:ascii="Arial" w:hAnsi="Arial" w:cs="Arial"/>
          <w:color w:val="auto"/>
          <w:sz w:val="22"/>
          <w:szCs w:val="22"/>
        </w:rPr>
        <w:t xml:space="preserve"> </w:t>
      </w:r>
    </w:p>
    <w:p w14:paraId="4BEF7405"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sidRPr="00902D13">
        <w:rPr>
          <w:rFonts w:ascii="Arial" w:hAnsi="Arial" w:cs="Arial"/>
          <w:color w:val="auto"/>
          <w:sz w:val="22"/>
          <w:szCs w:val="22"/>
        </w:rPr>
        <w:t>a)</w:t>
      </w:r>
      <w:r>
        <w:rPr>
          <w:rFonts w:ascii="Arial" w:hAnsi="Arial" w:cs="Arial"/>
          <w:color w:val="auto"/>
          <w:sz w:val="22"/>
          <w:szCs w:val="22"/>
        </w:rPr>
        <w:t xml:space="preserve"> </w:t>
      </w:r>
      <w:r w:rsidRPr="00902D13">
        <w:rPr>
          <w:rFonts w:ascii="Arial" w:hAnsi="Arial" w:cs="Arial"/>
          <w:color w:val="auto"/>
          <w:sz w:val="22"/>
          <w:szCs w:val="22"/>
        </w:rPr>
        <w:t>Industrial Problems</w:t>
      </w:r>
      <w:r>
        <w:rPr>
          <w:rFonts w:ascii="Arial" w:hAnsi="Arial" w:cs="Arial"/>
          <w:color w:val="auto"/>
          <w:sz w:val="22"/>
          <w:szCs w:val="22"/>
        </w:rPr>
        <w:t xml:space="preserve"> </w:t>
      </w:r>
    </w:p>
    <w:p w14:paraId="3C42CC6B"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69A8EE39" w14:textId="14CAC17D" w:rsidR="009E4FF3" w:rsidRPr="00DC2B10"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DC2B10">
        <w:rPr>
          <w:rFonts w:ascii="Arial" w:hAnsi="Arial" w:cs="Arial"/>
          <w:i/>
          <w:color w:val="auto"/>
          <w:sz w:val="22"/>
          <w:szCs w:val="22"/>
        </w:rPr>
        <w:t>Please give details about the problems you propose</w:t>
      </w:r>
      <w:r>
        <w:rPr>
          <w:rFonts w:ascii="Arial" w:hAnsi="Arial" w:cs="Arial"/>
          <w:i/>
          <w:color w:val="auto"/>
          <w:sz w:val="22"/>
          <w:szCs w:val="22"/>
        </w:rPr>
        <w:t xml:space="preserve"> to solve, which i</w:t>
      </w:r>
      <w:r w:rsidRPr="00DC2B10">
        <w:rPr>
          <w:rFonts w:ascii="Arial" w:hAnsi="Arial" w:cs="Arial"/>
          <w:i/>
          <w:color w:val="auto"/>
          <w:sz w:val="22"/>
          <w:szCs w:val="22"/>
        </w:rPr>
        <w:t xml:space="preserve">ndustry they are associated with and whether they have an economical or societal impact. </w:t>
      </w:r>
      <w:r w:rsidR="00C66E52">
        <w:rPr>
          <w:rFonts w:ascii="Arial" w:hAnsi="Arial" w:cs="Arial"/>
          <w:i/>
          <w:color w:val="auto"/>
          <w:sz w:val="22"/>
          <w:szCs w:val="22"/>
        </w:rPr>
        <w:t>In addition, state whether industrial contacts have been established and provide letters of support if available. Provide details about how you aim to find problems in diverse range of mathematical fields and whether you are planning to engage with SME</w:t>
      </w:r>
      <w:r w:rsidR="00E00798">
        <w:rPr>
          <w:rFonts w:ascii="Arial" w:hAnsi="Arial" w:cs="Arial"/>
          <w:i/>
          <w:color w:val="auto"/>
          <w:sz w:val="22"/>
          <w:szCs w:val="22"/>
        </w:rPr>
        <w:t>s</w:t>
      </w:r>
      <w:r w:rsidR="00C66E52">
        <w:rPr>
          <w:rFonts w:ascii="Arial" w:hAnsi="Arial" w:cs="Arial"/>
          <w:i/>
          <w:color w:val="auto"/>
          <w:sz w:val="22"/>
          <w:szCs w:val="22"/>
        </w:rPr>
        <w:t xml:space="preserve">. Describe how you are going to approach these. (Max </w:t>
      </w:r>
      <w:r w:rsidR="00373214">
        <w:rPr>
          <w:rFonts w:ascii="Arial" w:hAnsi="Arial" w:cs="Arial"/>
          <w:i/>
          <w:color w:val="auto"/>
          <w:sz w:val="22"/>
          <w:szCs w:val="22"/>
        </w:rPr>
        <w:t>400</w:t>
      </w:r>
      <w:r w:rsidR="00C66E52">
        <w:rPr>
          <w:rFonts w:ascii="Arial" w:hAnsi="Arial" w:cs="Arial"/>
          <w:i/>
          <w:color w:val="auto"/>
          <w:sz w:val="22"/>
          <w:szCs w:val="22"/>
        </w:rPr>
        <w:t xml:space="preserve"> words)</w:t>
      </w:r>
    </w:p>
    <w:p w14:paraId="10C7FA3E"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62D7E7D3"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color w:val="auto"/>
          <w:sz w:val="22"/>
          <w:szCs w:val="22"/>
        </w:rPr>
        <w:t>b) Participants</w:t>
      </w:r>
    </w:p>
    <w:p w14:paraId="0FE5788D" w14:textId="2442E221" w:rsidR="009E4FF3" w:rsidRDefault="00C66E52"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Participation of the vast majority of the participants during the entire workshop period is important. MI-NET strongly encourages you to invite PhD Students and Early Career Investigators (less than 8 yrs post PhD viva). Please give an estimate of the expected number of participants and explain who will be involved in solving industrial problems. Please provide a list of prospective participants including mathematical discipline and explain how you are going to ensure that the selected participants will be representative of a diverse mathematical background. If planning on inviting participants/experts from other countries please provide details. (</w:t>
      </w:r>
      <w:r w:rsidR="00EE48C3">
        <w:rPr>
          <w:rFonts w:ascii="Arial" w:hAnsi="Arial" w:cs="Arial"/>
          <w:i/>
          <w:color w:val="auto"/>
          <w:sz w:val="22"/>
          <w:szCs w:val="22"/>
        </w:rPr>
        <w:t>Max</w:t>
      </w:r>
      <w:r>
        <w:rPr>
          <w:rFonts w:ascii="Arial" w:hAnsi="Arial" w:cs="Arial"/>
          <w:i/>
          <w:color w:val="auto"/>
          <w:sz w:val="22"/>
          <w:szCs w:val="22"/>
        </w:rPr>
        <w:t xml:space="preserve"> </w:t>
      </w:r>
      <w:r w:rsidR="00373214">
        <w:rPr>
          <w:rFonts w:ascii="Arial" w:hAnsi="Arial" w:cs="Arial"/>
          <w:i/>
          <w:color w:val="auto"/>
          <w:sz w:val="22"/>
          <w:szCs w:val="22"/>
        </w:rPr>
        <w:t>400</w:t>
      </w:r>
      <w:r>
        <w:rPr>
          <w:rFonts w:ascii="Arial" w:hAnsi="Arial" w:cs="Arial"/>
          <w:i/>
          <w:color w:val="auto"/>
          <w:sz w:val="22"/>
          <w:szCs w:val="22"/>
        </w:rPr>
        <w:t xml:space="preserve"> words)</w:t>
      </w:r>
    </w:p>
    <w:p w14:paraId="6300A630" w14:textId="2C5D90AD" w:rsidR="009E4FF3" w:rsidRDefault="00C66E52"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c</w:t>
      </w:r>
      <w:r w:rsidR="009E4FF3">
        <w:rPr>
          <w:rFonts w:ascii="Arial" w:hAnsi="Arial" w:cs="Arial"/>
          <w:i/>
          <w:color w:val="auto"/>
          <w:sz w:val="22"/>
          <w:szCs w:val="22"/>
        </w:rPr>
        <w:t>) Work plan</w:t>
      </w:r>
    </w:p>
    <w:p w14:paraId="2AF460FF" w14:textId="07855CD8"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of the work plan for managing the </w:t>
      </w:r>
      <w:r w:rsidR="00217D9B">
        <w:rPr>
          <w:rFonts w:ascii="Arial" w:hAnsi="Arial" w:cs="Arial"/>
          <w:i/>
          <w:color w:val="auto"/>
          <w:sz w:val="22"/>
          <w:szCs w:val="22"/>
        </w:rPr>
        <w:t>study group</w:t>
      </w:r>
      <w:r>
        <w:rPr>
          <w:rFonts w:ascii="Arial" w:hAnsi="Arial" w:cs="Arial"/>
          <w:i/>
          <w:color w:val="auto"/>
          <w:sz w:val="22"/>
          <w:szCs w:val="22"/>
        </w:rPr>
        <w:t xml:space="preserve"> including, timelines for launching website, announcing participants, identifying problems, managing budgets, etc. Details about how the open call will be managed and how applications will be selected will need to be included along with details of the preparatory lectures and/or teaching materials to be prepared</w:t>
      </w:r>
      <w:r w:rsidR="00C66E52">
        <w:rPr>
          <w:rFonts w:ascii="Arial" w:hAnsi="Arial" w:cs="Arial"/>
          <w:i/>
          <w:color w:val="auto"/>
          <w:sz w:val="22"/>
          <w:szCs w:val="22"/>
        </w:rPr>
        <w:t xml:space="preserve">. If you are planning to, or would like to, have input from experienced </w:t>
      </w:r>
      <w:r w:rsidR="00EE48C3">
        <w:rPr>
          <w:rFonts w:ascii="Arial" w:hAnsi="Arial" w:cs="Arial"/>
          <w:i/>
          <w:color w:val="auto"/>
          <w:sz w:val="22"/>
          <w:szCs w:val="22"/>
        </w:rPr>
        <w:t>organizers</w:t>
      </w:r>
      <w:r w:rsidR="00C66E52">
        <w:rPr>
          <w:rFonts w:ascii="Arial" w:hAnsi="Arial" w:cs="Arial"/>
          <w:i/>
          <w:color w:val="auto"/>
          <w:sz w:val="22"/>
          <w:szCs w:val="22"/>
        </w:rPr>
        <w:t xml:space="preserve"> of other successful ESGIs please provide details. (</w:t>
      </w:r>
      <w:r w:rsidR="00EE48C3">
        <w:rPr>
          <w:rFonts w:ascii="Arial" w:hAnsi="Arial" w:cs="Arial"/>
          <w:i/>
          <w:color w:val="auto"/>
          <w:sz w:val="22"/>
          <w:szCs w:val="22"/>
        </w:rPr>
        <w:t>Max</w:t>
      </w:r>
      <w:r w:rsidR="00C66E52">
        <w:rPr>
          <w:rFonts w:ascii="Arial" w:hAnsi="Arial" w:cs="Arial"/>
          <w:i/>
          <w:color w:val="auto"/>
          <w:sz w:val="22"/>
          <w:szCs w:val="22"/>
        </w:rPr>
        <w:t xml:space="preserve"> </w:t>
      </w:r>
      <w:r w:rsidR="00373214">
        <w:rPr>
          <w:rFonts w:ascii="Arial" w:hAnsi="Arial" w:cs="Arial"/>
          <w:i/>
          <w:color w:val="auto"/>
          <w:sz w:val="22"/>
          <w:szCs w:val="22"/>
        </w:rPr>
        <w:t>400</w:t>
      </w:r>
      <w:r w:rsidR="00C66E52">
        <w:rPr>
          <w:rFonts w:ascii="Arial" w:hAnsi="Arial" w:cs="Arial"/>
          <w:i/>
          <w:color w:val="auto"/>
          <w:sz w:val="22"/>
          <w:szCs w:val="22"/>
        </w:rPr>
        <w:t xml:space="preserve"> words)</w:t>
      </w:r>
    </w:p>
    <w:p w14:paraId="7C39DD24" w14:textId="799BBA72" w:rsidR="009E4FF3" w:rsidRDefault="00C66E52"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d</w:t>
      </w:r>
      <w:r w:rsidR="009E4FF3">
        <w:rPr>
          <w:rFonts w:ascii="Arial" w:hAnsi="Arial" w:cs="Arial"/>
          <w:i/>
          <w:color w:val="auto"/>
          <w:sz w:val="22"/>
          <w:szCs w:val="22"/>
        </w:rPr>
        <w:t xml:space="preserve">) Programme </w:t>
      </w:r>
    </w:p>
    <w:p w14:paraId="52E5AB5B" w14:textId="06BD5D84"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Please give details of a draft programme of events, including a timetable for the whole week</w:t>
      </w:r>
      <w:r w:rsidR="00C66E52">
        <w:rPr>
          <w:rFonts w:ascii="Arial" w:hAnsi="Arial" w:cs="Arial"/>
          <w:i/>
          <w:color w:val="auto"/>
          <w:sz w:val="22"/>
          <w:szCs w:val="22"/>
        </w:rPr>
        <w:t>. Please provide details about how you plan to continue organizing ESGIs in the c</w:t>
      </w:r>
      <w:r w:rsidR="00EE48C3">
        <w:rPr>
          <w:rFonts w:ascii="Arial" w:hAnsi="Arial" w:cs="Arial"/>
          <w:i/>
          <w:color w:val="auto"/>
          <w:sz w:val="22"/>
          <w:szCs w:val="22"/>
        </w:rPr>
        <w:t xml:space="preserve">oming years in your country and how you will fund it. Describe what steps you will take to ensure the continuity of ESGIs in your country. If you have already held an ESGI please explain why this event is not yet able to support itself financially. </w:t>
      </w:r>
    </w:p>
    <w:p w14:paraId="4FEBB6DF" w14:textId="23C4A139" w:rsidR="009E4FF3" w:rsidRDefault="00C66E52"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e</w:t>
      </w:r>
      <w:r w:rsidR="009E4FF3">
        <w:rPr>
          <w:rFonts w:ascii="Arial" w:hAnsi="Arial" w:cs="Arial"/>
          <w:i/>
          <w:color w:val="auto"/>
          <w:sz w:val="22"/>
          <w:szCs w:val="22"/>
        </w:rPr>
        <w:t>) Dissemination</w:t>
      </w:r>
    </w:p>
    <w:p w14:paraId="20D369AC" w14:textId="77777777" w:rsidR="009E4FF3" w:rsidRPr="00DC2B10"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provide details of how you will disseminate the results of this Modelling week to a general audience including press, radio, social media, etc. </w:t>
      </w:r>
    </w:p>
    <w:p w14:paraId="6989AB19" w14:textId="77777777" w:rsidR="009E4FF3" w:rsidRDefault="009E4FF3" w:rsidP="009E4FF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40E16EB7" w14:textId="2336AD01" w:rsidR="00B8010D" w:rsidRPr="004654FD" w:rsidRDefault="00B8010D" w:rsidP="00B8010D">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b/>
          <w:color w:val="auto"/>
          <w:sz w:val="22"/>
          <w:szCs w:val="22"/>
        </w:rPr>
      </w:pPr>
      <w:r w:rsidRPr="004654FD">
        <w:rPr>
          <w:rFonts w:ascii="Arial" w:hAnsi="Arial" w:cs="Arial"/>
          <w:b/>
          <w:color w:val="auto"/>
          <w:sz w:val="22"/>
          <w:szCs w:val="22"/>
        </w:rPr>
        <w:t xml:space="preserve">Please submit your completed form to </w:t>
      </w:r>
      <w:r w:rsidR="00373214" w:rsidRPr="004B3D4A">
        <w:rPr>
          <w:rFonts w:ascii="Arial" w:hAnsi="Arial" w:cs="Arial"/>
          <w:color w:val="auto"/>
          <w:sz w:val="22"/>
          <w:szCs w:val="22"/>
        </w:rPr>
        <w:t>mi-net.applications@bath.ac.uk</w:t>
      </w:r>
    </w:p>
    <w:p w14:paraId="6175C016" w14:textId="77777777" w:rsidR="009E4FF3" w:rsidRPr="003C3CAD" w:rsidRDefault="009E4FF3" w:rsidP="009E4FF3">
      <w:pPr>
        <w:widowControl w:val="0"/>
        <w:autoSpaceDE w:val="0"/>
        <w:autoSpaceDN w:val="0"/>
        <w:adjustRightInd w:val="0"/>
        <w:spacing w:after="0" w:line="240" w:lineRule="auto"/>
        <w:rPr>
          <w:rFonts w:ascii="Arial" w:hAnsi="Arial" w:cs="Arial"/>
          <w:color w:val="auto"/>
          <w:sz w:val="22"/>
          <w:szCs w:val="22"/>
        </w:rPr>
      </w:pPr>
    </w:p>
    <w:p w14:paraId="232029FF" w14:textId="6264E832" w:rsidR="00F277E6" w:rsidRPr="003C3CAD" w:rsidRDefault="00F277E6" w:rsidP="003C3CAD">
      <w:pPr>
        <w:widowControl w:val="0"/>
        <w:autoSpaceDE w:val="0"/>
        <w:autoSpaceDN w:val="0"/>
        <w:adjustRightInd w:val="0"/>
        <w:spacing w:after="0" w:line="240" w:lineRule="auto"/>
        <w:rPr>
          <w:rFonts w:ascii="Arial" w:hAnsi="Arial" w:cs="Arial"/>
          <w:color w:val="auto"/>
          <w:sz w:val="22"/>
          <w:szCs w:val="22"/>
        </w:rPr>
      </w:pPr>
    </w:p>
    <w:sectPr w:rsidR="00F277E6" w:rsidRPr="003C3CAD" w:rsidSect="00F90160">
      <w:footerReference w:type="even" r:id="rId9"/>
      <w:footerReference w:type="default" r:id="rId10"/>
      <w:pgSz w:w="11900" w:h="16840" w:code="1"/>
      <w:pgMar w:top="851" w:right="567" w:bottom="0" w:left="576" w:header="576" w:footer="29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95F9E3" w14:textId="77777777" w:rsidR="00F1146C" w:rsidRDefault="00F1146C">
      <w:pPr>
        <w:spacing w:after="0" w:line="240" w:lineRule="auto"/>
      </w:pPr>
      <w:r>
        <w:separator/>
      </w:r>
    </w:p>
  </w:endnote>
  <w:endnote w:type="continuationSeparator" w:id="0">
    <w:p w14:paraId="39AE11BB" w14:textId="77777777" w:rsidR="00F1146C" w:rsidRDefault="00F114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LightShading-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60"/>
      <w:gridCol w:w="9108"/>
    </w:tblGrid>
    <w:tr w:rsidR="00E00798" w:rsidRPr="00BE5695" w14:paraId="7608C985" w14:textId="77777777" w:rsidTr="00855DEC">
      <w:tc>
        <w:tcPr>
          <w:tcW w:w="360" w:type="dxa"/>
          <w:shd w:val="clear" w:color="auto" w:fill="DBE5F1" w:themeFill="accent1" w:themeFillTint="33"/>
        </w:tcPr>
        <w:p w14:paraId="1A838F59" w14:textId="77777777" w:rsidR="00E00798" w:rsidRPr="00BE5695" w:rsidRDefault="00E00798" w:rsidP="00855DEC">
          <w:pPr>
            <w:jc w:val="center"/>
            <w:rPr>
              <w:rFonts w:ascii="Calibri" w:hAnsi="Calibri"/>
              <w:b/>
            </w:rPr>
          </w:pPr>
          <w:r w:rsidRPr="00BE5695">
            <w:rPr>
              <w:rFonts w:ascii="Calibri" w:hAnsi="Calibri"/>
              <w:b/>
              <w:sz w:val="24"/>
            </w:rPr>
            <w:fldChar w:fldCharType="begin"/>
          </w:r>
          <w:r w:rsidRPr="00BE5695">
            <w:rPr>
              <w:rFonts w:ascii="Calibri" w:hAnsi="Calibri"/>
              <w:b/>
              <w:sz w:val="24"/>
            </w:rPr>
            <w:instrText xml:space="preserve"> PAGE   \* MERGEFORMAT </w:instrText>
          </w:r>
          <w:r w:rsidRPr="00BE5695">
            <w:rPr>
              <w:rFonts w:ascii="Calibri" w:hAnsi="Calibri"/>
              <w:b/>
              <w:sz w:val="24"/>
            </w:rPr>
            <w:fldChar w:fldCharType="separate"/>
          </w:r>
          <w:r w:rsidR="00E67497">
            <w:rPr>
              <w:rFonts w:ascii="Calibri" w:hAnsi="Calibri"/>
              <w:b/>
              <w:noProof/>
              <w:sz w:val="24"/>
            </w:rPr>
            <w:t>2</w:t>
          </w:r>
          <w:r w:rsidRPr="00BE5695">
            <w:rPr>
              <w:rFonts w:ascii="Calibri" w:hAnsi="Calibri"/>
              <w:b/>
              <w:sz w:val="24"/>
            </w:rPr>
            <w:fldChar w:fldCharType="end"/>
          </w:r>
        </w:p>
      </w:tc>
      <w:tc>
        <w:tcPr>
          <w:tcW w:w="9108" w:type="dxa"/>
          <w:shd w:val="clear" w:color="auto" w:fill="DBE5F1" w:themeFill="accent1" w:themeFillTint="33"/>
        </w:tcPr>
        <w:p w14:paraId="441F0B7E" w14:textId="12AEBAB0" w:rsidR="00E00798" w:rsidRPr="00BE5695" w:rsidRDefault="00F1146C" w:rsidP="00855DEC">
          <w:pPr>
            <w:rPr>
              <w:rFonts w:ascii="Calibri" w:eastAsiaTheme="majorEastAsia" w:hAnsi="Calibri" w:cstheme="majorBidi"/>
              <w:b/>
              <w:sz w:val="24"/>
              <w:bdr w:val="single" w:sz="4" w:space="0" w:color="FFFFFF" w:themeColor="background1"/>
            </w:rPr>
          </w:pPr>
          <w:sdt>
            <w:sdtPr>
              <w:rPr>
                <w:rFonts w:ascii="Calibri" w:eastAsiaTheme="majorEastAsia" w:hAnsi="Calibri" w:cstheme="majorBidi"/>
                <w:b/>
                <w:sz w:val="24"/>
                <w:bdr w:val="single" w:sz="4" w:space="0" w:color="FFFFFF" w:themeColor="background1"/>
              </w:rPr>
              <w:alias w:val="Title"/>
              <w:id w:val="175614342"/>
              <w:placeholder>
                <w:docPart w:val="A773B9939A31494C9CC2565D14447D58"/>
              </w:placeholder>
              <w:dataBinding w:prefixMappings="xmlns:ns0='http://schemas.openxmlformats.org/package/2006/metadata/core-properties' xmlns:ns1='http://purl.org/dc/elements/1.1/'" w:xpath="/ns0:coreProperties[1]/ns1:title[1]" w:storeItemID="{6C3C8BC8-F283-45AE-878A-BAB7291924A1}"/>
              <w:text/>
            </w:sdtPr>
            <w:sdtEndPr>
              <w:rPr>
                <w:bdr w:val="none" w:sz="0" w:space="0" w:color="auto"/>
              </w:rPr>
            </w:sdtEndPr>
            <w:sdtContent>
              <w:r w:rsidR="00E00798">
                <w:rPr>
                  <w:rFonts w:ascii="Calibri" w:eastAsiaTheme="majorEastAsia" w:hAnsi="Calibri" w:cstheme="majorBidi"/>
                  <w:b/>
                  <w:sz w:val="24"/>
                  <w:bdr w:val="single" w:sz="4" w:space="0" w:color="FFFFFF" w:themeColor="background1"/>
                  <w:lang w:val="en-GB"/>
                </w:rPr>
                <w:t xml:space="preserve"> European Study Groups with Industry – Application Form for Local Organisers </w:t>
              </w:r>
            </w:sdtContent>
          </w:sdt>
        </w:p>
      </w:tc>
    </w:tr>
  </w:tbl>
  <w:p w14:paraId="7EFF5B3C" w14:textId="77777777" w:rsidR="00E00798" w:rsidRDefault="00E0079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66" w:type="pct"/>
      <w:tblLayout w:type="fixed"/>
      <w:tblLook w:val="04A0" w:firstRow="1" w:lastRow="0" w:firstColumn="1" w:lastColumn="0" w:noHBand="0" w:noVBand="1"/>
    </w:tblPr>
    <w:tblGrid>
      <w:gridCol w:w="10880"/>
      <w:gridCol w:w="238"/>
    </w:tblGrid>
    <w:tr w:rsidR="00E00798" w14:paraId="720D4C2C" w14:textId="77777777" w:rsidTr="00F90160">
      <w:tc>
        <w:tcPr>
          <w:tcW w:w="4893" w:type="pct"/>
          <w:shd w:val="clear" w:color="auto" w:fill="C0504D" w:themeFill="accent2"/>
        </w:tcPr>
        <w:p w14:paraId="20A76302" w14:textId="77777777" w:rsidR="00E00798" w:rsidRDefault="00E00798" w:rsidP="00384A08">
          <w:pPr>
            <w:pStyle w:val="NoSpacing"/>
          </w:pPr>
        </w:p>
      </w:tc>
      <w:tc>
        <w:tcPr>
          <w:tcW w:w="107" w:type="pct"/>
        </w:tcPr>
        <w:p w14:paraId="508DFD0C" w14:textId="77777777" w:rsidR="00E00798" w:rsidRDefault="00E00798" w:rsidP="00384A08">
          <w:pPr>
            <w:pStyle w:val="NoSpacing"/>
          </w:pPr>
        </w:p>
      </w:tc>
    </w:tr>
    <w:tr w:rsidR="00E00798" w14:paraId="3273C978" w14:textId="77777777" w:rsidTr="00F90160">
      <w:sdt>
        <w:sdtPr>
          <w:rPr>
            <w:noProof/>
            <w:color w:val="262626" w:themeColor="text1" w:themeTint="D9"/>
          </w:rPr>
          <w:alias w:val="Title"/>
          <w:tag w:val=""/>
          <w:id w:val="1305746511"/>
          <w:dataBinding w:prefixMappings="xmlns:ns0='http://purl.org/dc/elements/1.1/' xmlns:ns1='http://schemas.openxmlformats.org/package/2006/metadata/core-properties' " w:xpath="/ns1:coreProperties[1]/ns0:title[1]" w:storeItemID="{6C3C8BC8-F283-45AE-878A-BAB7291924A1}"/>
          <w:text/>
        </w:sdtPr>
        <w:sdtEndPr/>
        <w:sdtContent>
          <w:tc>
            <w:tcPr>
              <w:tcW w:w="4893" w:type="pct"/>
              <w:vAlign w:val="bottom"/>
            </w:tcPr>
            <w:p w14:paraId="03301F83" w14:textId="3743726E" w:rsidR="00E00798" w:rsidRPr="00AA218C" w:rsidRDefault="00E00798" w:rsidP="00F90160">
              <w:pPr>
                <w:pStyle w:val="Footer"/>
                <w:rPr>
                  <w:color w:val="262626" w:themeColor="text1" w:themeTint="D9"/>
                </w:rPr>
              </w:pPr>
              <w:r>
                <w:rPr>
                  <w:noProof/>
                  <w:color w:val="262626" w:themeColor="text1" w:themeTint="D9"/>
                  <w:lang w:val="en-GB"/>
                </w:rPr>
                <w:t xml:space="preserve"> European Study Groups with Industry – Application Form for Local Organisers </w:t>
              </w:r>
            </w:p>
          </w:tc>
        </w:sdtContent>
      </w:sdt>
      <w:tc>
        <w:tcPr>
          <w:tcW w:w="107" w:type="pct"/>
          <w:vAlign w:val="bottom"/>
        </w:tcPr>
        <w:p w14:paraId="68358AE0" w14:textId="77777777" w:rsidR="00E00798" w:rsidRDefault="00E00798" w:rsidP="00384A08">
          <w:pPr>
            <w:pStyle w:val="Footer"/>
          </w:pPr>
        </w:p>
      </w:tc>
    </w:tr>
  </w:tbl>
  <w:p w14:paraId="1F04D08B" w14:textId="77777777" w:rsidR="00E00798" w:rsidRPr="00384A08" w:rsidRDefault="00E00798" w:rsidP="00384A08">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1441C" w14:textId="77777777" w:rsidR="00F1146C" w:rsidRDefault="00F1146C">
      <w:pPr>
        <w:spacing w:after="0" w:line="240" w:lineRule="auto"/>
      </w:pPr>
      <w:r>
        <w:separator/>
      </w:r>
    </w:p>
  </w:footnote>
  <w:footnote w:type="continuationSeparator" w:id="0">
    <w:p w14:paraId="097F6825" w14:textId="77777777" w:rsidR="00F1146C" w:rsidRDefault="00F1146C">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abstractNum w:abstractNumId="3">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129A5AD9"/>
    <w:multiLevelType w:val="hybridMultilevel"/>
    <w:tmpl w:val="441EA17C"/>
    <w:lvl w:ilvl="0" w:tplc="5020633A">
      <w:start w:val="1001"/>
      <w:numFmt w:val="bullet"/>
      <w:lvlText w:val="-"/>
      <w:lvlJc w:val="left"/>
      <w:pPr>
        <w:ind w:left="360" w:hanging="360"/>
      </w:pPr>
      <w:rPr>
        <w:rFonts w:ascii="Cambria" w:eastAsiaTheme="minorEastAsia" w:hAnsi="Cambria"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nsid w:val="131D6356"/>
    <w:multiLevelType w:val="hybridMultilevel"/>
    <w:tmpl w:val="2542DA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5F05D71"/>
    <w:multiLevelType w:val="hybridMultilevel"/>
    <w:tmpl w:val="D3BEA7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172D75"/>
    <w:multiLevelType w:val="hybridMultilevel"/>
    <w:tmpl w:val="06321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E364443"/>
    <w:multiLevelType w:val="hybridMultilevel"/>
    <w:tmpl w:val="E654B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AF77DC"/>
    <w:multiLevelType w:val="hybridMultilevel"/>
    <w:tmpl w:val="EBDE3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4D0506"/>
    <w:multiLevelType w:val="hybridMultilevel"/>
    <w:tmpl w:val="DD78D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5519E0"/>
    <w:multiLevelType w:val="hybridMultilevel"/>
    <w:tmpl w:val="B9429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4739D3"/>
    <w:multiLevelType w:val="hybridMultilevel"/>
    <w:tmpl w:val="204E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5D057E"/>
    <w:multiLevelType w:val="hybridMultilevel"/>
    <w:tmpl w:val="841467F6"/>
    <w:lvl w:ilvl="0" w:tplc="8F8C6A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C9B0A25"/>
    <w:multiLevelType w:val="hybridMultilevel"/>
    <w:tmpl w:val="E0640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12"/>
  </w:num>
  <w:num w:numId="8">
    <w:abstractNumId w:val="10"/>
  </w:num>
  <w:num w:numId="9">
    <w:abstractNumId w:val="7"/>
  </w:num>
  <w:num w:numId="10">
    <w:abstractNumId w:val="9"/>
  </w:num>
  <w:num w:numId="11">
    <w:abstractNumId w:val="13"/>
  </w:num>
  <w:num w:numId="12">
    <w:abstractNumId w:val="3"/>
  </w:num>
  <w:num w:numId="13">
    <w:abstractNumId w:val="8"/>
  </w:num>
  <w:num w:numId="14">
    <w:abstractNumId w:val="5"/>
  </w:num>
  <w:num w:numId="15">
    <w:abstractNumId w:val="6"/>
  </w:num>
  <w:num w:numId="16">
    <w:abstractNumId w:val="14"/>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06"/>
  <w:attachedTemplate r:id="rId1"/>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C3B"/>
    <w:rsid w:val="00003497"/>
    <w:rsid w:val="00044CCD"/>
    <w:rsid w:val="00056BDA"/>
    <w:rsid w:val="00062EFE"/>
    <w:rsid w:val="000647FE"/>
    <w:rsid w:val="00090017"/>
    <w:rsid w:val="0009202B"/>
    <w:rsid w:val="000B2FEC"/>
    <w:rsid w:val="000F4C6A"/>
    <w:rsid w:val="001012D2"/>
    <w:rsid w:val="00136477"/>
    <w:rsid w:val="00156A63"/>
    <w:rsid w:val="00156D63"/>
    <w:rsid w:val="00165340"/>
    <w:rsid w:val="00173913"/>
    <w:rsid w:val="001845BE"/>
    <w:rsid w:val="001B0380"/>
    <w:rsid w:val="001D3F69"/>
    <w:rsid w:val="001E3744"/>
    <w:rsid w:val="001F4E23"/>
    <w:rsid w:val="001F5D27"/>
    <w:rsid w:val="00217D9B"/>
    <w:rsid w:val="00221F9C"/>
    <w:rsid w:val="0026113B"/>
    <w:rsid w:val="00277FD8"/>
    <w:rsid w:val="002B1FAA"/>
    <w:rsid w:val="002F1886"/>
    <w:rsid w:val="002F444C"/>
    <w:rsid w:val="0031456D"/>
    <w:rsid w:val="003606E0"/>
    <w:rsid w:val="00370AF9"/>
    <w:rsid w:val="00373214"/>
    <w:rsid w:val="00384A08"/>
    <w:rsid w:val="003C3621"/>
    <w:rsid w:val="003C3CAD"/>
    <w:rsid w:val="003C492C"/>
    <w:rsid w:val="003F44C6"/>
    <w:rsid w:val="00425FF0"/>
    <w:rsid w:val="0044266D"/>
    <w:rsid w:val="00444E51"/>
    <w:rsid w:val="0046268A"/>
    <w:rsid w:val="00491FE6"/>
    <w:rsid w:val="004952F0"/>
    <w:rsid w:val="004A5130"/>
    <w:rsid w:val="004C69F5"/>
    <w:rsid w:val="004D3843"/>
    <w:rsid w:val="004D62A3"/>
    <w:rsid w:val="004D7A83"/>
    <w:rsid w:val="00562606"/>
    <w:rsid w:val="00576246"/>
    <w:rsid w:val="005A720C"/>
    <w:rsid w:val="005E6175"/>
    <w:rsid w:val="0060680A"/>
    <w:rsid w:val="006745A1"/>
    <w:rsid w:val="0067573E"/>
    <w:rsid w:val="006917FB"/>
    <w:rsid w:val="006977F3"/>
    <w:rsid w:val="00703FFB"/>
    <w:rsid w:val="0075560D"/>
    <w:rsid w:val="00761C5D"/>
    <w:rsid w:val="00774505"/>
    <w:rsid w:val="00774540"/>
    <w:rsid w:val="00782074"/>
    <w:rsid w:val="00792D99"/>
    <w:rsid w:val="007F2E82"/>
    <w:rsid w:val="008423CD"/>
    <w:rsid w:val="00855DEC"/>
    <w:rsid w:val="00880ADD"/>
    <w:rsid w:val="00885E84"/>
    <w:rsid w:val="008A1FA8"/>
    <w:rsid w:val="008B714F"/>
    <w:rsid w:val="008C2A28"/>
    <w:rsid w:val="00902D13"/>
    <w:rsid w:val="009042A3"/>
    <w:rsid w:val="00932DF0"/>
    <w:rsid w:val="0095367D"/>
    <w:rsid w:val="009856E3"/>
    <w:rsid w:val="009A1380"/>
    <w:rsid w:val="009D619F"/>
    <w:rsid w:val="009E4FF3"/>
    <w:rsid w:val="009F709B"/>
    <w:rsid w:val="00A03075"/>
    <w:rsid w:val="00A219D3"/>
    <w:rsid w:val="00A52A7F"/>
    <w:rsid w:val="00AB08A7"/>
    <w:rsid w:val="00AC3E32"/>
    <w:rsid w:val="00AC6740"/>
    <w:rsid w:val="00AD5E5C"/>
    <w:rsid w:val="00AF28CB"/>
    <w:rsid w:val="00B3152F"/>
    <w:rsid w:val="00B606B8"/>
    <w:rsid w:val="00B64F98"/>
    <w:rsid w:val="00B8010D"/>
    <w:rsid w:val="00B9042D"/>
    <w:rsid w:val="00BD7079"/>
    <w:rsid w:val="00C05B2A"/>
    <w:rsid w:val="00C37848"/>
    <w:rsid w:val="00C57E37"/>
    <w:rsid w:val="00C64A94"/>
    <w:rsid w:val="00C660B1"/>
    <w:rsid w:val="00C66E52"/>
    <w:rsid w:val="00C87979"/>
    <w:rsid w:val="00CB085E"/>
    <w:rsid w:val="00CF22D3"/>
    <w:rsid w:val="00D16C3B"/>
    <w:rsid w:val="00D350A4"/>
    <w:rsid w:val="00D40995"/>
    <w:rsid w:val="00D52277"/>
    <w:rsid w:val="00D527F1"/>
    <w:rsid w:val="00D93D3D"/>
    <w:rsid w:val="00DC2B10"/>
    <w:rsid w:val="00DD6002"/>
    <w:rsid w:val="00DD7BF9"/>
    <w:rsid w:val="00E00798"/>
    <w:rsid w:val="00E20E90"/>
    <w:rsid w:val="00E35DBB"/>
    <w:rsid w:val="00E428BC"/>
    <w:rsid w:val="00E67497"/>
    <w:rsid w:val="00EA1E79"/>
    <w:rsid w:val="00EC41C1"/>
    <w:rsid w:val="00EC7BDC"/>
    <w:rsid w:val="00EE48C3"/>
    <w:rsid w:val="00EF3510"/>
    <w:rsid w:val="00EF516B"/>
    <w:rsid w:val="00F03BC3"/>
    <w:rsid w:val="00F1146C"/>
    <w:rsid w:val="00F277E6"/>
    <w:rsid w:val="00F445ED"/>
    <w:rsid w:val="00F56FB8"/>
    <w:rsid w:val="00F61788"/>
    <w:rsid w:val="00F73F39"/>
    <w:rsid w:val="00F90160"/>
    <w:rsid w:val="00FB33DA"/>
    <w:rsid w:val="00FD67D0"/>
    <w:rsid w:val="00FE3726"/>
    <w:rsid w:val="00FE4F0C"/>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9E3F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iPriority="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C0504D"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C0504D"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F81BD"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C0504D"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C0504D"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C0504D"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F81BD"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43F60"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C0504D"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C0504D"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C0504D"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C0504D"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C0504D"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576246"/>
    <w:pPr>
      <w:ind w:left="720"/>
      <w:contextualSpacing/>
    </w:pPr>
  </w:style>
  <w:style w:type="character" w:styleId="Hyperlink">
    <w:name w:val="Hyperlink"/>
    <w:basedOn w:val="DefaultParagraphFont"/>
    <w:uiPriority w:val="99"/>
    <w:unhideWhenUsed/>
    <w:rsid w:val="00FD67D0"/>
    <w:rPr>
      <w:color w:val="0000FF" w:themeColor="hyperlink"/>
      <w:u w:val="single"/>
    </w:rPr>
  </w:style>
  <w:style w:type="character" w:styleId="FollowedHyperlink">
    <w:name w:val="FollowedHyperlink"/>
    <w:basedOn w:val="DefaultParagraphFont"/>
    <w:uiPriority w:val="99"/>
    <w:semiHidden/>
    <w:unhideWhenUsed/>
    <w:rsid w:val="00FD67D0"/>
    <w:rPr>
      <w:color w:val="800080" w:themeColor="followedHyperlink"/>
      <w:u w:val="single"/>
    </w:rPr>
  </w:style>
  <w:style w:type="table" w:styleId="LightShading-Accent1">
    <w:name w:val="Light Shading Accent 1"/>
    <w:basedOn w:val="TableNormal"/>
    <w:uiPriority w:val="60"/>
    <w:rsid w:val="00F90160"/>
    <w:pPr>
      <w:spacing w:after="0" w:line="240" w:lineRule="auto"/>
    </w:pPr>
    <w:rPr>
      <w:color w:val="365F91" w:themeColor="accent1" w:themeShade="BF"/>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F90160"/>
  </w:style>
  <w:style w:type="character" w:styleId="CommentReference">
    <w:name w:val="annotation reference"/>
    <w:basedOn w:val="DefaultParagraphFont"/>
    <w:uiPriority w:val="99"/>
    <w:semiHidden/>
    <w:unhideWhenUsed/>
    <w:rsid w:val="004D3843"/>
    <w:rPr>
      <w:sz w:val="16"/>
      <w:szCs w:val="16"/>
    </w:rPr>
  </w:style>
  <w:style w:type="paragraph" w:styleId="CommentText">
    <w:name w:val="annotation text"/>
    <w:basedOn w:val="Normal"/>
    <w:link w:val="CommentTextChar"/>
    <w:uiPriority w:val="99"/>
    <w:unhideWhenUsed/>
    <w:rsid w:val="004D3843"/>
    <w:pPr>
      <w:spacing w:after="0" w:line="240" w:lineRule="auto"/>
    </w:pPr>
    <w:rPr>
      <w:color w:val="auto"/>
      <w:szCs w:val="20"/>
      <w:lang w:eastAsia="it-IT"/>
    </w:rPr>
  </w:style>
  <w:style w:type="character" w:customStyle="1" w:styleId="CommentTextChar">
    <w:name w:val="Comment Text Char"/>
    <w:basedOn w:val="DefaultParagraphFont"/>
    <w:link w:val="CommentText"/>
    <w:uiPriority w:val="99"/>
    <w:rsid w:val="004D3843"/>
    <w:rPr>
      <w:sz w:val="20"/>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st.eu/Vademecum" TargetMode="Externa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Miscellaneous:Lesson%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7D5CC4D47871E4B8E48FE0281420BBD"/>
        <w:category>
          <w:name w:val="General"/>
          <w:gallery w:val="placeholder"/>
        </w:category>
        <w:types>
          <w:type w:val="bbPlcHdr"/>
        </w:types>
        <w:behaviors>
          <w:behavior w:val="content"/>
        </w:behaviors>
        <w:guid w:val="{A0C950D9-EA7B-774B-9F0F-2848FE4EE7B1}"/>
      </w:docPartPr>
      <w:docPartBody>
        <w:p w:rsidR="00165399" w:rsidRDefault="0059073A" w:rsidP="0059073A">
          <w:pPr>
            <w:pStyle w:val="C7D5CC4D47871E4B8E48FE0281420BBD"/>
          </w:pPr>
          <w:r>
            <w:t>Lesson Title</w:t>
          </w:r>
        </w:p>
      </w:docPartBody>
    </w:docPart>
    <w:docPart>
      <w:docPartPr>
        <w:name w:val="A773B9939A31494C9CC2565D14447D58"/>
        <w:category>
          <w:name w:val="General"/>
          <w:gallery w:val="placeholder"/>
        </w:category>
        <w:types>
          <w:type w:val="bbPlcHdr"/>
        </w:types>
        <w:behaviors>
          <w:behavior w:val="content"/>
        </w:behaviors>
        <w:guid w:val="{5894D956-01F5-A641-8D51-B2B1A358ACE9}"/>
      </w:docPartPr>
      <w:docPartBody>
        <w:p w:rsidR="00165399" w:rsidRDefault="0059073A" w:rsidP="0059073A">
          <w:pPr>
            <w:pStyle w:val="A773B9939A31494C9CC2565D14447D58"/>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ED7D31"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DB3"/>
    <w:rsid w:val="0010216D"/>
    <w:rsid w:val="00165399"/>
    <w:rsid w:val="002E1DD8"/>
    <w:rsid w:val="003C5AF1"/>
    <w:rsid w:val="00446BB2"/>
    <w:rsid w:val="00543129"/>
    <w:rsid w:val="0059073A"/>
    <w:rsid w:val="005F7BFD"/>
    <w:rsid w:val="00686EAF"/>
    <w:rsid w:val="007105AA"/>
    <w:rsid w:val="0082608A"/>
    <w:rsid w:val="00894AD4"/>
    <w:rsid w:val="009802E1"/>
    <w:rsid w:val="00CC4DB3"/>
    <w:rsid w:val="00D408ED"/>
    <w:rsid w:val="00EA035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CE7F7850C54A4BBE9E47245DBD1C8E">
    <w:name w:val="3DCE7F7850C54A4BBE9E47245DBD1C8E"/>
  </w:style>
  <w:style w:type="paragraph" w:customStyle="1" w:styleId="B812CEB0754568479038B7F61F429635">
    <w:name w:val="B812CEB0754568479038B7F61F429635"/>
  </w:style>
  <w:style w:type="paragraph" w:styleId="ListBullet">
    <w:name w:val="List Bullet"/>
    <w:basedOn w:val="Normal"/>
    <w:uiPriority w:val="1"/>
    <w:qFormat/>
    <w:pPr>
      <w:numPr>
        <w:numId w:val="1"/>
      </w:numPr>
      <w:spacing w:after="200" w:line="276" w:lineRule="auto"/>
    </w:pPr>
    <w:rPr>
      <w:color w:val="404040" w:themeColor="text1" w:themeTint="BF"/>
      <w:sz w:val="20"/>
      <w:lang w:val="en-US" w:eastAsia="en-US"/>
    </w:rPr>
  </w:style>
  <w:style w:type="paragraph" w:customStyle="1" w:styleId="86FC0CC7A9EEB24F9E5FCB0D575C020F">
    <w:name w:val="86FC0CC7A9EEB24F9E5FCB0D575C020F"/>
  </w:style>
  <w:style w:type="paragraph" w:styleId="ListNumber">
    <w:name w:val="List Number"/>
    <w:basedOn w:val="Normal"/>
    <w:uiPriority w:val="1"/>
    <w:qFormat/>
    <w:pPr>
      <w:numPr>
        <w:numId w:val="2"/>
      </w:numPr>
      <w:spacing w:after="200" w:line="276" w:lineRule="auto"/>
    </w:pPr>
    <w:rPr>
      <w:color w:val="404040" w:themeColor="text1" w:themeTint="BF"/>
      <w:sz w:val="20"/>
      <w:lang w:val="en-US" w:eastAsia="en-US"/>
    </w:rPr>
  </w:style>
  <w:style w:type="paragraph" w:customStyle="1" w:styleId="6965CEF37381F54C924C3DC3B6CB7FA9">
    <w:name w:val="6965CEF37381F54C924C3DC3B6CB7FA9"/>
  </w:style>
  <w:style w:type="paragraph" w:customStyle="1" w:styleId="3CF51332EC76654F85C177B4D0F58D23">
    <w:name w:val="3CF51332EC76654F85C177B4D0F58D23"/>
  </w:style>
  <w:style w:type="paragraph" w:customStyle="1" w:styleId="ABBE7CD49E7D0F4BBA2EC9A9C38A9FE3">
    <w:name w:val="ABBE7CD49E7D0F4BBA2EC9A9C38A9FE3"/>
  </w:style>
  <w:style w:type="paragraph" w:styleId="BlockText">
    <w:name w:val="Block Text"/>
    <w:basedOn w:val="Normal"/>
    <w:uiPriority w:val="1"/>
    <w:unhideWhenUsed/>
    <w:qFormat/>
    <w:pPr>
      <w:spacing w:line="276" w:lineRule="auto"/>
      <w:ind w:right="360"/>
    </w:pPr>
    <w:rPr>
      <w:iCs/>
      <w:color w:val="7F7F7F" w:themeColor="text1" w:themeTint="80"/>
      <w:sz w:val="20"/>
      <w:lang w:val="en-US" w:eastAsia="en-US"/>
    </w:rPr>
  </w:style>
  <w:style w:type="paragraph" w:styleId="ListBullet2">
    <w:name w:val="List Bullet 2"/>
    <w:basedOn w:val="BlockText"/>
    <w:uiPriority w:val="1"/>
    <w:unhideWhenUsed/>
    <w:qFormat/>
    <w:pPr>
      <w:numPr>
        <w:numId w:val="3"/>
      </w:numPr>
      <w:spacing w:after="40"/>
    </w:pPr>
  </w:style>
  <w:style w:type="paragraph" w:customStyle="1" w:styleId="E267EA365096F549B69F552CB86563DD">
    <w:name w:val="E267EA365096F549B69F552CB86563DD"/>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val="en-US" w:eastAsia="en-US"/>
    </w:rPr>
  </w:style>
  <w:style w:type="paragraph" w:customStyle="1" w:styleId="E6989A71CBD84A4FAA0A169DBCFF9F03">
    <w:name w:val="E6989A71CBD84A4FAA0A169DBCFF9F03"/>
  </w:style>
  <w:style w:type="character" w:styleId="PlaceholderText">
    <w:name w:val="Placeholder Text"/>
    <w:basedOn w:val="DefaultParagraphFont"/>
    <w:uiPriority w:val="99"/>
    <w:semiHidden/>
    <w:rsid w:val="0059073A"/>
    <w:rPr>
      <w:color w:val="808080"/>
    </w:rPr>
  </w:style>
  <w:style w:type="paragraph" w:customStyle="1" w:styleId="6C9AF4A0B767FD4C886E364885DB15F4">
    <w:name w:val="6C9AF4A0B767FD4C886E364885DB15F4"/>
  </w:style>
  <w:style w:type="paragraph" w:customStyle="1" w:styleId="1EFD9F91CFDB3C4790AFB8DBB006E2FE">
    <w:name w:val="1EFD9F91CFDB3C4790AFB8DBB006E2FE"/>
    <w:rsid w:val="003C5AF1"/>
  </w:style>
  <w:style w:type="paragraph" w:customStyle="1" w:styleId="1AF33D12F58C744DA84BB4A676BD6052">
    <w:name w:val="1AF33D12F58C744DA84BB4A676BD6052"/>
    <w:rsid w:val="003C5AF1"/>
  </w:style>
  <w:style w:type="paragraph" w:customStyle="1" w:styleId="63685F9D2689BD49BB7A2F6AA655AE26">
    <w:name w:val="63685F9D2689BD49BB7A2F6AA655AE26"/>
    <w:rsid w:val="003C5AF1"/>
  </w:style>
  <w:style w:type="paragraph" w:customStyle="1" w:styleId="C7D5CC4D47871E4B8E48FE0281420BBD">
    <w:name w:val="C7D5CC4D47871E4B8E48FE0281420BBD"/>
    <w:rsid w:val="0059073A"/>
  </w:style>
  <w:style w:type="paragraph" w:customStyle="1" w:styleId="2197F7D88C5ECE4A9DE898487D303879">
    <w:name w:val="2197F7D88C5ECE4A9DE898487D303879"/>
    <w:rsid w:val="0059073A"/>
  </w:style>
  <w:style w:type="paragraph" w:customStyle="1" w:styleId="9E69832E0EFAE04D862D68A6751E107D">
    <w:name w:val="9E69832E0EFAE04D862D68A6751E107D"/>
    <w:rsid w:val="0059073A"/>
  </w:style>
  <w:style w:type="paragraph" w:customStyle="1" w:styleId="6D7A7E337664DA4B8C45BB189913BC80">
    <w:name w:val="6D7A7E337664DA4B8C45BB189913BC80"/>
    <w:rsid w:val="0059073A"/>
  </w:style>
  <w:style w:type="paragraph" w:customStyle="1" w:styleId="A773B9939A31494C9CC2565D14447D58">
    <w:name w:val="A773B9939A31494C9CC2565D14447D58"/>
    <w:rsid w:val="0059073A"/>
  </w:style>
  <w:style w:type="paragraph" w:customStyle="1" w:styleId="9D2FCDD62C0B874F8FD6218132C58AD6">
    <w:name w:val="9D2FCDD62C0B874F8FD6218132C58AD6"/>
    <w:rsid w:val="005907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72A4F-0DB4-F54F-8A10-505082F4C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HD:Applications:Microsoft Office 2011:Office:Media:Templates:Print Layout View:Miscellaneous:Lesson Plan.dotx</Template>
  <TotalTime>4</TotalTime>
  <Pages>3</Pages>
  <Words>922</Words>
  <Characters>5257</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European Study Groups with Industry – Application Form for Local Organisers </vt:lpstr>
    </vt:vector>
  </TitlesOfParts>
  <Manager/>
  <Company/>
  <LinksUpToDate>false</LinksUpToDate>
  <CharactersWithSpaces>6167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European Study Groups with Industry – Application Form for Local Organisers </dc:title>
  <dc:subject/>
  <dc:creator>Filipa Vance</dc:creator>
  <cp:keywords/>
  <dc:description/>
  <cp:lastModifiedBy>Filipa Vance</cp:lastModifiedBy>
  <cp:revision>5</cp:revision>
  <cp:lastPrinted>2015-07-30T14:29:00Z</cp:lastPrinted>
  <dcterms:created xsi:type="dcterms:W3CDTF">2017-03-29T09:32:00Z</dcterms:created>
  <dcterms:modified xsi:type="dcterms:W3CDTF">2017-03-29T11:25:00Z</dcterms:modified>
  <cp:category/>
</cp:coreProperties>
</file>